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7937" w:rsidRPr="007E7F17" w:rsidRDefault="00410312" w:rsidP="00E07937">
      <w:pPr>
        <w:pStyle w:val="Corpodetexto2"/>
        <w:jc w:val="left"/>
        <w:rPr>
          <w:i w:val="0"/>
          <w:szCs w:val="36"/>
        </w:rPr>
      </w:pPr>
      <w:r w:rsidRPr="00410312">
        <w:rPr>
          <w:i w:val="0"/>
          <w:szCs w:val="36"/>
          <w:u w:val="none"/>
        </w:rPr>
        <w:t xml:space="preserve">  </w:t>
      </w:r>
      <w:r w:rsidR="00AC7BD9">
        <w:rPr>
          <w:i w:val="0"/>
          <w:szCs w:val="36"/>
          <w:u w:val="none"/>
        </w:rPr>
        <w:t xml:space="preserve">     </w:t>
      </w:r>
      <w:r w:rsidR="008D4682">
        <w:rPr>
          <w:i w:val="0"/>
          <w:szCs w:val="36"/>
        </w:rPr>
        <w:t>Taça Mané Garrincha</w:t>
      </w:r>
      <w:r w:rsidR="0062191D">
        <w:rPr>
          <w:i w:val="0"/>
          <w:szCs w:val="36"/>
        </w:rPr>
        <w:t xml:space="preserve"> Sub-17</w:t>
      </w:r>
      <w:r w:rsidR="001A0804" w:rsidRPr="007E7F17">
        <w:rPr>
          <w:i w:val="0"/>
          <w:szCs w:val="36"/>
        </w:rPr>
        <w:t xml:space="preserve"> da 2ª Divisão</w:t>
      </w:r>
      <w:r w:rsidR="001970A6">
        <w:rPr>
          <w:i w:val="0"/>
          <w:szCs w:val="36"/>
        </w:rPr>
        <w:t xml:space="preserve"> – Edição 2026</w:t>
      </w:r>
    </w:p>
    <w:p w:rsidR="00E07937" w:rsidRDefault="00E07937" w:rsidP="00E07937">
      <w:pPr>
        <w:pStyle w:val="Corpodetexto2"/>
        <w:jc w:val="left"/>
        <w:rPr>
          <w:i w:val="0"/>
          <w:sz w:val="40"/>
        </w:rPr>
      </w:pPr>
    </w:p>
    <w:p w:rsidR="00E07937" w:rsidRDefault="00E07937" w:rsidP="00E07937">
      <w:pPr>
        <w:pStyle w:val="Corpodetexto2"/>
        <w:jc w:val="left"/>
        <w:rPr>
          <w:u w:val="none"/>
        </w:rPr>
      </w:pPr>
      <w:r w:rsidRPr="00531975">
        <w:rPr>
          <w:u w:val="none"/>
        </w:rPr>
        <w:t xml:space="preserve"> </w:t>
      </w:r>
      <w:r>
        <w:rPr>
          <w:u w:val="none"/>
        </w:rPr>
        <w:t xml:space="preserve">                     </w:t>
      </w:r>
      <w:r>
        <w:t>Grupo “A”</w:t>
      </w:r>
      <w:r w:rsidRPr="00C71DF9">
        <w:rPr>
          <w:u w:val="none"/>
        </w:rPr>
        <w:t xml:space="preserve">       </w:t>
      </w:r>
      <w:r>
        <w:rPr>
          <w:u w:val="none"/>
        </w:rPr>
        <w:t xml:space="preserve">                </w:t>
      </w:r>
      <w:r>
        <w:t>Grupo “B”</w:t>
      </w:r>
      <w:r w:rsidRPr="009E6429">
        <w:rPr>
          <w:u w:val="none"/>
        </w:rPr>
        <w:t xml:space="preserve">    </w:t>
      </w:r>
      <w:r>
        <w:rPr>
          <w:u w:val="none"/>
        </w:rPr>
        <w:t xml:space="preserve">   </w:t>
      </w:r>
    </w:p>
    <w:p w:rsidR="00E07937" w:rsidRPr="007C084E" w:rsidRDefault="00E07937" w:rsidP="00E07937">
      <w:pPr>
        <w:pStyle w:val="Corpodetexto2"/>
        <w:jc w:val="left"/>
      </w:pPr>
      <w:r>
        <w:rPr>
          <w:u w:val="none"/>
        </w:rPr>
        <w:t xml:space="preserve">  </w:t>
      </w:r>
      <w:r w:rsidRPr="009E6429">
        <w:rPr>
          <w:u w:val="none"/>
        </w:rPr>
        <w:t xml:space="preserve">    </w:t>
      </w:r>
    </w:p>
    <w:p w:rsidR="00E07937" w:rsidRDefault="00D119B5" w:rsidP="00E07937">
      <w:pPr>
        <w:pStyle w:val="Ttulo3"/>
        <w:jc w:val="left"/>
        <w:rPr>
          <w:i/>
          <w:color w:val="auto"/>
          <w:sz w:val="24"/>
          <w:szCs w:val="24"/>
        </w:rPr>
      </w:pPr>
      <w:r>
        <w:rPr>
          <w:i/>
          <w:color w:val="auto"/>
          <w:sz w:val="24"/>
          <w:szCs w:val="24"/>
        </w:rPr>
        <w:t xml:space="preserve">                 Goianésia Atlético C</w:t>
      </w:r>
      <w:r w:rsidR="003B2021">
        <w:rPr>
          <w:i/>
          <w:color w:val="auto"/>
          <w:sz w:val="24"/>
          <w:szCs w:val="24"/>
        </w:rPr>
        <w:t xml:space="preserve">                  Alto Padrão</w:t>
      </w:r>
      <w:r w:rsidR="00D374A5">
        <w:rPr>
          <w:i/>
          <w:color w:val="auto"/>
          <w:sz w:val="24"/>
          <w:szCs w:val="24"/>
        </w:rPr>
        <w:t xml:space="preserve"> EC</w:t>
      </w:r>
      <w:r w:rsidR="00E07937">
        <w:rPr>
          <w:i/>
          <w:color w:val="auto"/>
          <w:sz w:val="24"/>
          <w:szCs w:val="24"/>
        </w:rPr>
        <w:t xml:space="preserve">                                                                               </w:t>
      </w:r>
    </w:p>
    <w:p w:rsidR="00E07937" w:rsidRDefault="00E07937" w:rsidP="00E07937">
      <w:pPr>
        <w:pStyle w:val="Ttulo3"/>
        <w:jc w:val="left"/>
        <w:rPr>
          <w:i/>
          <w:color w:val="auto"/>
          <w:sz w:val="24"/>
          <w:szCs w:val="24"/>
        </w:rPr>
      </w:pPr>
      <w:r>
        <w:rPr>
          <w:i/>
          <w:color w:val="auto"/>
          <w:sz w:val="24"/>
          <w:szCs w:val="24"/>
        </w:rPr>
        <w:t xml:space="preserve">                  </w:t>
      </w:r>
      <w:r w:rsidR="00842DB7">
        <w:rPr>
          <w:i/>
          <w:color w:val="auto"/>
          <w:sz w:val="24"/>
          <w:szCs w:val="24"/>
        </w:rPr>
        <w:t xml:space="preserve"> </w:t>
      </w:r>
      <w:r w:rsidR="00B327DD">
        <w:rPr>
          <w:i/>
          <w:color w:val="auto"/>
          <w:sz w:val="24"/>
          <w:szCs w:val="24"/>
        </w:rPr>
        <w:t xml:space="preserve"> </w:t>
      </w:r>
      <w:r w:rsidR="00D119B5">
        <w:rPr>
          <w:i/>
          <w:color w:val="auto"/>
          <w:sz w:val="24"/>
          <w:szCs w:val="24"/>
        </w:rPr>
        <w:t xml:space="preserve">     F</w:t>
      </w:r>
      <w:r w:rsidR="00B327DD">
        <w:rPr>
          <w:i/>
          <w:color w:val="auto"/>
          <w:sz w:val="24"/>
          <w:szCs w:val="24"/>
        </w:rPr>
        <w:t>C</w:t>
      </w:r>
      <w:r w:rsidR="00D119B5">
        <w:rPr>
          <w:i/>
          <w:color w:val="auto"/>
          <w:sz w:val="24"/>
          <w:szCs w:val="24"/>
        </w:rPr>
        <w:t xml:space="preserve"> Estrela</w:t>
      </w:r>
      <w:r>
        <w:rPr>
          <w:i/>
          <w:color w:val="auto"/>
          <w:sz w:val="24"/>
          <w:szCs w:val="24"/>
        </w:rPr>
        <w:t xml:space="preserve">                    </w:t>
      </w:r>
      <w:r w:rsidR="003B2021">
        <w:rPr>
          <w:i/>
          <w:color w:val="auto"/>
          <w:sz w:val="24"/>
          <w:szCs w:val="24"/>
        </w:rPr>
        <w:t xml:space="preserve">        Morrinhos FC</w:t>
      </w:r>
      <w:r>
        <w:rPr>
          <w:i/>
          <w:color w:val="auto"/>
          <w:sz w:val="24"/>
          <w:szCs w:val="24"/>
        </w:rPr>
        <w:t xml:space="preserve">     </w:t>
      </w:r>
    </w:p>
    <w:p w:rsidR="00E07937" w:rsidRDefault="00E07937" w:rsidP="00E07937">
      <w:pPr>
        <w:pStyle w:val="Ttulo3"/>
        <w:jc w:val="left"/>
        <w:rPr>
          <w:i/>
          <w:color w:val="auto"/>
          <w:sz w:val="24"/>
          <w:szCs w:val="24"/>
        </w:rPr>
      </w:pPr>
      <w:r>
        <w:rPr>
          <w:i/>
          <w:color w:val="auto"/>
          <w:sz w:val="24"/>
          <w:szCs w:val="24"/>
        </w:rPr>
        <w:t xml:space="preserve">                  </w:t>
      </w:r>
      <w:r w:rsidR="00D119B5">
        <w:rPr>
          <w:i/>
          <w:color w:val="auto"/>
          <w:sz w:val="24"/>
          <w:szCs w:val="24"/>
        </w:rPr>
        <w:t xml:space="preserve">  AA Flugoiânia F</w:t>
      </w:r>
      <w:r>
        <w:rPr>
          <w:i/>
          <w:color w:val="auto"/>
          <w:sz w:val="24"/>
          <w:szCs w:val="24"/>
        </w:rPr>
        <w:t xml:space="preserve">              </w:t>
      </w:r>
      <w:r w:rsidR="00744C95">
        <w:rPr>
          <w:i/>
          <w:color w:val="auto"/>
          <w:sz w:val="24"/>
          <w:szCs w:val="24"/>
        </w:rPr>
        <w:t xml:space="preserve">   </w:t>
      </w:r>
      <w:r w:rsidR="00A30DF6">
        <w:rPr>
          <w:i/>
          <w:color w:val="auto"/>
          <w:sz w:val="24"/>
          <w:szCs w:val="24"/>
        </w:rPr>
        <w:t xml:space="preserve">  </w:t>
      </w:r>
      <w:r w:rsidR="003B2021">
        <w:rPr>
          <w:i/>
          <w:color w:val="auto"/>
          <w:sz w:val="24"/>
          <w:szCs w:val="24"/>
        </w:rPr>
        <w:t xml:space="preserve">  </w:t>
      </w:r>
      <w:r w:rsidR="008D4682">
        <w:rPr>
          <w:i/>
          <w:color w:val="auto"/>
          <w:sz w:val="24"/>
          <w:szCs w:val="24"/>
        </w:rPr>
        <w:t>C</w:t>
      </w:r>
      <w:r w:rsidR="003B2021">
        <w:rPr>
          <w:i/>
          <w:color w:val="auto"/>
          <w:sz w:val="24"/>
          <w:szCs w:val="24"/>
        </w:rPr>
        <w:t>A Pontalinense</w:t>
      </w:r>
      <w:r>
        <w:rPr>
          <w:i/>
          <w:color w:val="auto"/>
          <w:sz w:val="24"/>
          <w:szCs w:val="24"/>
        </w:rPr>
        <w:t xml:space="preserve"> </w:t>
      </w:r>
    </w:p>
    <w:p w:rsidR="00744C95" w:rsidRDefault="00E07937" w:rsidP="00E07937">
      <w:pPr>
        <w:pStyle w:val="Ttulo3"/>
        <w:jc w:val="left"/>
        <w:rPr>
          <w:i/>
          <w:color w:val="auto"/>
          <w:sz w:val="24"/>
          <w:szCs w:val="24"/>
        </w:rPr>
      </w:pPr>
      <w:r>
        <w:rPr>
          <w:i/>
          <w:color w:val="auto"/>
          <w:sz w:val="24"/>
          <w:szCs w:val="24"/>
        </w:rPr>
        <w:t xml:space="preserve">                  </w:t>
      </w:r>
      <w:r w:rsidR="00D119B5">
        <w:rPr>
          <w:i/>
          <w:color w:val="auto"/>
          <w:sz w:val="24"/>
          <w:szCs w:val="24"/>
        </w:rPr>
        <w:t xml:space="preserve">   Aparecida</w:t>
      </w:r>
      <w:r w:rsidR="008D4682">
        <w:rPr>
          <w:i/>
          <w:color w:val="auto"/>
          <w:sz w:val="24"/>
          <w:szCs w:val="24"/>
        </w:rPr>
        <w:t xml:space="preserve"> E</w:t>
      </w:r>
      <w:r w:rsidR="009B4C14">
        <w:rPr>
          <w:i/>
          <w:color w:val="auto"/>
          <w:sz w:val="24"/>
          <w:szCs w:val="24"/>
        </w:rPr>
        <w:t>C</w:t>
      </w:r>
      <w:r w:rsidR="00744C95">
        <w:rPr>
          <w:i/>
          <w:color w:val="auto"/>
          <w:sz w:val="24"/>
          <w:szCs w:val="24"/>
        </w:rPr>
        <w:t xml:space="preserve">                 </w:t>
      </w:r>
      <w:r w:rsidR="00B327DD">
        <w:rPr>
          <w:i/>
          <w:color w:val="auto"/>
          <w:sz w:val="24"/>
          <w:szCs w:val="24"/>
        </w:rPr>
        <w:t xml:space="preserve">     </w:t>
      </w:r>
      <w:r w:rsidR="00A30DF6">
        <w:rPr>
          <w:i/>
          <w:color w:val="auto"/>
          <w:sz w:val="24"/>
          <w:szCs w:val="24"/>
        </w:rPr>
        <w:t xml:space="preserve">   </w:t>
      </w:r>
      <w:r w:rsidR="003B2021">
        <w:rPr>
          <w:i/>
          <w:color w:val="auto"/>
          <w:sz w:val="24"/>
          <w:szCs w:val="24"/>
        </w:rPr>
        <w:t xml:space="preserve">   SC Abadia</w:t>
      </w:r>
    </w:p>
    <w:p w:rsidR="00E07937" w:rsidRDefault="00E07937" w:rsidP="00E07937">
      <w:pPr>
        <w:pStyle w:val="Ttulo3"/>
        <w:jc w:val="left"/>
        <w:rPr>
          <w:i/>
          <w:color w:val="auto"/>
          <w:sz w:val="24"/>
          <w:szCs w:val="24"/>
        </w:rPr>
      </w:pPr>
      <w:r>
        <w:rPr>
          <w:i/>
          <w:color w:val="auto"/>
          <w:sz w:val="24"/>
          <w:szCs w:val="24"/>
        </w:rPr>
        <w:t xml:space="preserve">  </w:t>
      </w:r>
      <w:r w:rsidR="00B327DD">
        <w:rPr>
          <w:i/>
          <w:color w:val="auto"/>
          <w:sz w:val="24"/>
          <w:szCs w:val="24"/>
        </w:rPr>
        <w:t xml:space="preserve">            </w:t>
      </w:r>
      <w:r w:rsidR="00A30DF6">
        <w:rPr>
          <w:i/>
          <w:color w:val="auto"/>
          <w:sz w:val="24"/>
          <w:szCs w:val="24"/>
        </w:rPr>
        <w:t xml:space="preserve">        </w:t>
      </w:r>
      <w:r w:rsidR="00D119B5">
        <w:rPr>
          <w:i/>
          <w:color w:val="auto"/>
          <w:sz w:val="24"/>
          <w:szCs w:val="24"/>
        </w:rPr>
        <w:t>Cerrado</w:t>
      </w:r>
      <w:r w:rsidR="00A30DF6">
        <w:rPr>
          <w:i/>
          <w:color w:val="auto"/>
          <w:sz w:val="24"/>
          <w:szCs w:val="24"/>
        </w:rPr>
        <w:t xml:space="preserve"> EC</w:t>
      </w:r>
      <w:r w:rsidR="00DD00E0">
        <w:rPr>
          <w:i/>
          <w:color w:val="auto"/>
          <w:sz w:val="24"/>
          <w:szCs w:val="24"/>
        </w:rPr>
        <w:t xml:space="preserve">                    </w:t>
      </w:r>
      <w:r w:rsidR="003B2021">
        <w:rPr>
          <w:i/>
          <w:color w:val="auto"/>
          <w:sz w:val="24"/>
          <w:szCs w:val="24"/>
        </w:rPr>
        <w:t xml:space="preserve">    Grêmio Trindade F</w:t>
      </w:r>
    </w:p>
    <w:p w:rsidR="008D4682" w:rsidRDefault="00B327DD" w:rsidP="001D7463">
      <w:pPr>
        <w:pStyle w:val="Ttulo3"/>
        <w:jc w:val="left"/>
        <w:rPr>
          <w:i/>
          <w:color w:val="auto"/>
          <w:sz w:val="24"/>
          <w:szCs w:val="24"/>
        </w:rPr>
      </w:pPr>
      <w:r>
        <w:t xml:space="preserve">         </w:t>
      </w:r>
      <w:r w:rsidR="00A30DF6">
        <w:rPr>
          <w:i/>
          <w:color w:val="auto"/>
          <w:sz w:val="24"/>
          <w:szCs w:val="24"/>
        </w:rPr>
        <w:t xml:space="preserve">   </w:t>
      </w:r>
      <w:r w:rsidR="00D119B5">
        <w:rPr>
          <w:i/>
          <w:color w:val="auto"/>
          <w:sz w:val="24"/>
          <w:szCs w:val="24"/>
        </w:rPr>
        <w:t xml:space="preserve">   Santa Cruz E</w:t>
      </w:r>
      <w:r w:rsidR="008D4682">
        <w:rPr>
          <w:i/>
          <w:color w:val="auto"/>
          <w:sz w:val="24"/>
          <w:szCs w:val="24"/>
        </w:rPr>
        <w:t>C</w:t>
      </w:r>
      <w:r w:rsidR="001F7F01">
        <w:rPr>
          <w:i/>
          <w:color w:val="auto"/>
          <w:sz w:val="24"/>
          <w:szCs w:val="24"/>
        </w:rPr>
        <w:t xml:space="preserve">  </w:t>
      </w:r>
      <w:r w:rsidR="003B2021">
        <w:rPr>
          <w:i/>
          <w:color w:val="auto"/>
          <w:sz w:val="24"/>
          <w:szCs w:val="24"/>
        </w:rPr>
        <w:t xml:space="preserve">                    CE Wílson Goiano</w:t>
      </w:r>
    </w:p>
    <w:p w:rsidR="001D7463" w:rsidRDefault="00B327DD" w:rsidP="001D7463">
      <w:pPr>
        <w:pStyle w:val="Ttulo3"/>
        <w:jc w:val="left"/>
        <w:rPr>
          <w:i/>
          <w:color w:val="auto"/>
          <w:sz w:val="24"/>
          <w:szCs w:val="24"/>
        </w:rPr>
      </w:pPr>
      <w:r>
        <w:rPr>
          <w:i/>
          <w:color w:val="auto"/>
          <w:sz w:val="24"/>
          <w:szCs w:val="24"/>
        </w:rPr>
        <w:t xml:space="preserve">  </w:t>
      </w:r>
      <w:r w:rsidR="00450777">
        <w:rPr>
          <w:i/>
          <w:color w:val="auto"/>
          <w:sz w:val="24"/>
          <w:szCs w:val="24"/>
        </w:rPr>
        <w:t xml:space="preserve">                  </w:t>
      </w:r>
      <w:r w:rsidR="00D119B5">
        <w:rPr>
          <w:i/>
          <w:color w:val="auto"/>
          <w:sz w:val="24"/>
          <w:szCs w:val="24"/>
        </w:rPr>
        <w:t xml:space="preserve">    AE Ovel</w:t>
      </w:r>
      <w:r w:rsidR="008D4682">
        <w:rPr>
          <w:i/>
          <w:color w:val="auto"/>
          <w:sz w:val="24"/>
          <w:szCs w:val="24"/>
        </w:rPr>
        <w:t xml:space="preserve">   </w:t>
      </w:r>
      <w:r w:rsidR="001F7F01">
        <w:rPr>
          <w:i/>
          <w:color w:val="auto"/>
          <w:sz w:val="24"/>
          <w:szCs w:val="24"/>
        </w:rPr>
        <w:t xml:space="preserve"> </w:t>
      </w:r>
      <w:r w:rsidR="003B2021">
        <w:rPr>
          <w:i/>
          <w:color w:val="auto"/>
          <w:sz w:val="24"/>
          <w:szCs w:val="24"/>
        </w:rPr>
        <w:t xml:space="preserve">                       AE Independência</w:t>
      </w:r>
    </w:p>
    <w:p w:rsidR="007D2250" w:rsidRDefault="00E07937" w:rsidP="007D2250">
      <w:pPr>
        <w:pStyle w:val="Ttulo3"/>
        <w:jc w:val="left"/>
        <w:rPr>
          <w:i/>
          <w:color w:val="auto"/>
          <w:sz w:val="24"/>
          <w:szCs w:val="24"/>
        </w:rPr>
      </w:pPr>
      <w:r>
        <w:rPr>
          <w:i/>
          <w:color w:val="auto"/>
          <w:sz w:val="24"/>
          <w:szCs w:val="24"/>
        </w:rPr>
        <w:t xml:space="preserve">               </w:t>
      </w:r>
      <w:r w:rsidR="00D461E0">
        <w:rPr>
          <w:i/>
          <w:color w:val="auto"/>
          <w:sz w:val="24"/>
          <w:szCs w:val="24"/>
        </w:rPr>
        <w:t xml:space="preserve"> AD Hidrolandense</w:t>
      </w:r>
      <w:r w:rsidR="007D2250">
        <w:rPr>
          <w:i/>
          <w:color w:val="auto"/>
          <w:sz w:val="24"/>
          <w:szCs w:val="24"/>
        </w:rPr>
        <w:t xml:space="preserve">                     </w:t>
      </w:r>
      <w:r w:rsidR="00DD00E0">
        <w:rPr>
          <w:i/>
          <w:color w:val="auto"/>
          <w:sz w:val="24"/>
          <w:szCs w:val="24"/>
        </w:rPr>
        <w:t xml:space="preserve"> </w:t>
      </w:r>
      <w:r w:rsidR="00A30DF6">
        <w:rPr>
          <w:i/>
          <w:color w:val="auto"/>
          <w:sz w:val="24"/>
          <w:szCs w:val="24"/>
        </w:rPr>
        <w:t xml:space="preserve">    </w:t>
      </w:r>
      <w:r w:rsidR="003B2021">
        <w:rPr>
          <w:i/>
          <w:color w:val="auto"/>
          <w:sz w:val="24"/>
          <w:szCs w:val="24"/>
        </w:rPr>
        <w:t xml:space="preserve">  Aseev</w:t>
      </w:r>
    </w:p>
    <w:p w:rsidR="00E07937" w:rsidRPr="00545578" w:rsidRDefault="00B327DD" w:rsidP="001F7F01">
      <w:pPr>
        <w:rPr>
          <w:rFonts w:ascii="Franklin Gothic Demi" w:hAnsi="Franklin Gothic Demi"/>
          <w:b/>
          <w:i/>
          <w:sz w:val="28"/>
          <w:szCs w:val="28"/>
        </w:rPr>
      </w:pPr>
      <w:r>
        <w:t xml:space="preserve">   </w:t>
      </w:r>
      <w:r w:rsidR="00A30DF6">
        <w:t xml:space="preserve">                            </w:t>
      </w:r>
    </w:p>
    <w:p w:rsidR="001D7463" w:rsidRPr="00E8730D" w:rsidRDefault="00E07937" w:rsidP="00E8730D">
      <w:pPr>
        <w:pStyle w:val="Ttulo3"/>
        <w:rPr>
          <w:i/>
          <w:color w:val="auto"/>
          <w:sz w:val="32"/>
          <w:u w:val="single"/>
        </w:rPr>
      </w:pPr>
      <w:r>
        <w:rPr>
          <w:i/>
          <w:color w:val="auto"/>
          <w:sz w:val="32"/>
          <w:u w:val="single"/>
        </w:rPr>
        <w:t>T a b e l a   O f i c i a l</w:t>
      </w:r>
    </w:p>
    <w:p w:rsidR="001D7463" w:rsidRPr="00E8730D" w:rsidRDefault="00E07937" w:rsidP="00E8730D">
      <w:pPr>
        <w:pStyle w:val="Ttulo3"/>
        <w:rPr>
          <w:color w:val="auto"/>
          <w:sz w:val="32"/>
          <w:u w:val="single"/>
        </w:rPr>
      </w:pPr>
      <w:r>
        <w:rPr>
          <w:i/>
          <w:color w:val="auto"/>
          <w:sz w:val="32"/>
          <w:u w:val="single"/>
        </w:rPr>
        <w:t xml:space="preserve">1ª Fase  </w:t>
      </w:r>
    </w:p>
    <w:p w:rsidR="00E07937" w:rsidRDefault="00E07937" w:rsidP="00E07937">
      <w:pPr>
        <w:pStyle w:val="Ttulo3"/>
        <w:rPr>
          <w:i/>
          <w:color w:val="auto"/>
          <w:sz w:val="32"/>
          <w:szCs w:val="32"/>
          <w:u w:val="single"/>
        </w:rPr>
      </w:pPr>
      <w:r w:rsidRPr="00DB64BF">
        <w:rPr>
          <w:i/>
          <w:color w:val="auto"/>
          <w:sz w:val="32"/>
          <w:szCs w:val="32"/>
          <w:u w:val="single"/>
        </w:rPr>
        <w:t>TURNO</w:t>
      </w:r>
      <w:r w:rsidR="00744C95">
        <w:rPr>
          <w:i/>
          <w:color w:val="auto"/>
          <w:sz w:val="32"/>
          <w:szCs w:val="32"/>
          <w:u w:val="single"/>
        </w:rPr>
        <w:t xml:space="preserve"> ÚNICO</w:t>
      </w:r>
    </w:p>
    <w:p w:rsidR="00B747FC" w:rsidRDefault="00B747FC" w:rsidP="00B747FC"/>
    <w:p w:rsidR="004D6861" w:rsidRPr="00B747FC" w:rsidRDefault="004D6861" w:rsidP="00B747FC"/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1276"/>
        <w:gridCol w:w="850"/>
        <w:gridCol w:w="1701"/>
        <w:gridCol w:w="425"/>
        <w:gridCol w:w="426"/>
        <w:gridCol w:w="425"/>
        <w:gridCol w:w="1701"/>
        <w:gridCol w:w="18"/>
        <w:gridCol w:w="2742"/>
      </w:tblGrid>
      <w:tr w:rsidR="00E07937" w:rsidTr="0025606A">
        <w:tc>
          <w:tcPr>
            <w:tcW w:w="354" w:type="dxa"/>
          </w:tcPr>
          <w:p w:rsidR="00E07937" w:rsidRDefault="00E07937" w:rsidP="0025606A">
            <w:pPr>
              <w:pStyle w:val="Ttulo1"/>
              <w:jc w:val="left"/>
            </w:pPr>
            <w:r>
              <w:t>Gr</w:t>
            </w:r>
          </w:p>
        </w:tc>
        <w:tc>
          <w:tcPr>
            <w:tcW w:w="1276" w:type="dxa"/>
          </w:tcPr>
          <w:p w:rsidR="00E07937" w:rsidRDefault="00E07937" w:rsidP="0025606A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1ª RODADA</w:t>
            </w:r>
          </w:p>
        </w:tc>
        <w:tc>
          <w:tcPr>
            <w:tcW w:w="850" w:type="dxa"/>
          </w:tcPr>
          <w:p w:rsidR="00E07937" w:rsidRDefault="00E07937" w:rsidP="0025606A">
            <w:pPr>
              <w:jc w:val="center"/>
              <w:rPr>
                <w:b/>
              </w:rPr>
            </w:pPr>
            <w:r>
              <w:rPr>
                <w:b/>
              </w:rPr>
              <w:t>Horário</w:t>
            </w:r>
          </w:p>
        </w:tc>
        <w:tc>
          <w:tcPr>
            <w:tcW w:w="1701" w:type="dxa"/>
          </w:tcPr>
          <w:p w:rsidR="00E07937" w:rsidRDefault="00E07937" w:rsidP="0025606A">
            <w:pPr>
              <w:jc w:val="center"/>
              <w:rPr>
                <w:b/>
              </w:rPr>
            </w:pPr>
            <w:r>
              <w:rPr>
                <w:b/>
              </w:rPr>
              <w:t>Mandante</w:t>
            </w:r>
          </w:p>
        </w:tc>
        <w:tc>
          <w:tcPr>
            <w:tcW w:w="1276" w:type="dxa"/>
            <w:gridSpan w:val="3"/>
          </w:tcPr>
          <w:p w:rsidR="00E07937" w:rsidRDefault="00E07937" w:rsidP="0025606A">
            <w:pPr>
              <w:pStyle w:val="Ttulo4"/>
              <w:rPr>
                <w:color w:val="auto"/>
              </w:rPr>
            </w:pPr>
            <w:r>
              <w:rPr>
                <w:color w:val="auto"/>
              </w:rPr>
              <w:t>PLACAR</w:t>
            </w:r>
          </w:p>
        </w:tc>
        <w:tc>
          <w:tcPr>
            <w:tcW w:w="1701" w:type="dxa"/>
          </w:tcPr>
          <w:p w:rsidR="00E07937" w:rsidRDefault="00E07937" w:rsidP="0025606A">
            <w:pPr>
              <w:jc w:val="center"/>
              <w:rPr>
                <w:b/>
              </w:rPr>
            </w:pPr>
            <w:r>
              <w:rPr>
                <w:b/>
              </w:rPr>
              <w:t>Visitante</w:t>
            </w:r>
          </w:p>
        </w:tc>
        <w:tc>
          <w:tcPr>
            <w:tcW w:w="2760" w:type="dxa"/>
            <w:gridSpan w:val="2"/>
          </w:tcPr>
          <w:p w:rsidR="00E07937" w:rsidRDefault="00E07937" w:rsidP="0025606A">
            <w:pPr>
              <w:jc w:val="center"/>
              <w:rPr>
                <w:b/>
              </w:rPr>
            </w:pPr>
            <w:r>
              <w:rPr>
                <w:b/>
              </w:rPr>
              <w:t>Local</w:t>
            </w:r>
          </w:p>
        </w:tc>
      </w:tr>
      <w:tr w:rsidR="00683F4B" w:rsidRPr="001823AA" w:rsidTr="0025606A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4B" w:rsidRDefault="00683F4B" w:rsidP="00683F4B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4B" w:rsidRPr="004D6861" w:rsidRDefault="009A56E9" w:rsidP="00683F4B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28</w:t>
            </w:r>
            <w:r w:rsidR="00683F4B" w:rsidRPr="004D6861">
              <w:rPr>
                <w:b/>
                <w:sz w:val="18"/>
                <w:szCs w:val="18"/>
                <w:lang w:val="en-US"/>
              </w:rPr>
              <w:t xml:space="preserve">/Ago – Sex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4B" w:rsidRDefault="00683F4B" w:rsidP="00683F4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4B" w:rsidRPr="003B2021" w:rsidRDefault="00683F4B" w:rsidP="00683F4B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3B2021">
              <w:rPr>
                <w:b/>
                <w:bCs/>
                <w:color w:val="000000" w:themeColor="text1"/>
                <w:lang w:val="en-US"/>
              </w:rPr>
              <w:t>FC Estrela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4B" w:rsidRDefault="00683F4B" w:rsidP="00683F4B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4B" w:rsidRDefault="00683F4B" w:rsidP="00683F4B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4B" w:rsidRDefault="00683F4B" w:rsidP="00683F4B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4B" w:rsidRPr="003B2021" w:rsidRDefault="00683F4B" w:rsidP="00683F4B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3B2021">
              <w:rPr>
                <w:b/>
                <w:bCs/>
                <w:color w:val="000000" w:themeColor="text1"/>
                <w:lang w:val="en-US"/>
              </w:rPr>
              <w:t>AA Flugoiânia F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4B" w:rsidRPr="006F7A6C" w:rsidRDefault="00683F4B" w:rsidP="00683F4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Resenha Sports Center</w:t>
            </w:r>
          </w:p>
        </w:tc>
      </w:tr>
      <w:tr w:rsidR="009A56E9" w:rsidRPr="001823AA" w:rsidTr="0025606A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Default="009A56E9" w:rsidP="009A56E9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Pr="004D6861" w:rsidRDefault="009A56E9" w:rsidP="009A56E9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28</w:t>
            </w:r>
            <w:r w:rsidRPr="004D6861">
              <w:rPr>
                <w:b/>
                <w:sz w:val="18"/>
                <w:szCs w:val="18"/>
                <w:lang w:val="en-US"/>
              </w:rPr>
              <w:t xml:space="preserve">/Ago – Sex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Default="009A56E9" w:rsidP="009A56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Pr="003B2021" w:rsidRDefault="009A56E9" w:rsidP="009A56E9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3B2021">
              <w:rPr>
                <w:b/>
                <w:bCs/>
                <w:color w:val="000000" w:themeColor="text1"/>
                <w:lang w:val="en-US"/>
              </w:rPr>
              <w:t>Aparecida EC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Default="009A56E9" w:rsidP="009A56E9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Default="009A56E9" w:rsidP="009A56E9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Default="009A56E9" w:rsidP="009A56E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Pr="003B2021" w:rsidRDefault="009A56E9" w:rsidP="009A56E9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3B2021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AD Hidrolandense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Default="009A56E9" w:rsidP="009A56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CT Sussumo Taia</w:t>
            </w:r>
          </w:p>
        </w:tc>
      </w:tr>
      <w:tr w:rsidR="009A56E9" w:rsidRPr="006F7A6C" w:rsidTr="001A0804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Default="009A56E9" w:rsidP="009A56E9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Pr="004D6861" w:rsidRDefault="009A56E9" w:rsidP="009A56E9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28</w:t>
            </w:r>
            <w:r w:rsidRPr="004D6861">
              <w:rPr>
                <w:b/>
                <w:sz w:val="18"/>
                <w:szCs w:val="18"/>
                <w:lang w:val="en-US"/>
              </w:rPr>
              <w:t xml:space="preserve">/Ago – Sex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Default="009A56E9" w:rsidP="009A56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Pr="003B2021" w:rsidRDefault="009A56E9" w:rsidP="009A56E9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3B2021">
              <w:rPr>
                <w:b/>
                <w:bCs/>
                <w:color w:val="000000" w:themeColor="text1"/>
                <w:lang w:val="en-US"/>
              </w:rPr>
              <w:t>AE Ovel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Pr="005F3BC6" w:rsidRDefault="009A56E9" w:rsidP="009A56E9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Pr="00445FC9" w:rsidRDefault="009A56E9" w:rsidP="009A56E9">
            <w:pPr>
              <w:jc w:val="center"/>
              <w:rPr>
                <w:b/>
              </w:rPr>
            </w:pPr>
            <w:r w:rsidRPr="00445FC9"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Pr="005F3BC6" w:rsidRDefault="009A56E9" w:rsidP="009A56E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Pr="003B2021" w:rsidRDefault="009A56E9" w:rsidP="009A56E9">
            <w:pPr>
              <w:rPr>
                <w:b/>
                <w:bCs/>
                <w:color w:val="000000" w:themeColor="text1"/>
                <w:lang w:val="en-US"/>
              </w:rPr>
            </w:pPr>
            <w:r w:rsidRPr="003B2021">
              <w:rPr>
                <w:b/>
                <w:bCs/>
                <w:color w:val="000000" w:themeColor="text1"/>
                <w:lang w:val="en-US"/>
              </w:rPr>
              <w:t xml:space="preserve">   Santa Cruz EC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Pr="00847875" w:rsidRDefault="009A56E9" w:rsidP="009A56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CT Ovel</w:t>
            </w:r>
          </w:p>
        </w:tc>
      </w:tr>
      <w:tr w:rsidR="009A56E9" w:rsidRPr="006F7A6C" w:rsidTr="001A0804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Default="009A56E9" w:rsidP="009A56E9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Pr="004D6861" w:rsidRDefault="009A56E9" w:rsidP="009A56E9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28</w:t>
            </w:r>
            <w:r w:rsidRPr="004D6861">
              <w:rPr>
                <w:b/>
                <w:sz w:val="18"/>
                <w:szCs w:val="18"/>
                <w:lang w:val="en-US"/>
              </w:rPr>
              <w:t xml:space="preserve">/Ago – Sex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Default="009A56E9" w:rsidP="009A56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Pr="003B2021" w:rsidRDefault="009A56E9" w:rsidP="009A56E9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3B2021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Goianésia Atlético 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Default="009A56E9" w:rsidP="009A56E9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Default="009A56E9" w:rsidP="009A56E9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Default="009A56E9" w:rsidP="009A56E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Pr="003B2021" w:rsidRDefault="009A56E9" w:rsidP="009A56E9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3B2021">
              <w:rPr>
                <w:b/>
                <w:bCs/>
                <w:color w:val="000000" w:themeColor="text1"/>
                <w:lang w:val="en-US"/>
              </w:rPr>
              <w:t>Cerrado EC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Pr="00E61F94" w:rsidRDefault="009A56E9" w:rsidP="009A56E9">
            <w:pPr>
              <w:jc w:val="center"/>
              <w:rPr>
                <w:b/>
                <w:bCs/>
                <w:sz w:val="18"/>
                <w:szCs w:val="18"/>
              </w:rPr>
            </w:pPr>
            <w:r w:rsidRPr="00E61F94">
              <w:rPr>
                <w:b/>
                <w:bCs/>
                <w:sz w:val="18"/>
                <w:szCs w:val="18"/>
              </w:rPr>
              <w:t>CT Goianésia Atlético/Planagri</w:t>
            </w:r>
          </w:p>
        </w:tc>
      </w:tr>
      <w:tr w:rsidR="009A56E9" w:rsidRPr="006F7A6C" w:rsidTr="001F7F01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Default="009A56E9" w:rsidP="009A56E9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Pr="004D6861" w:rsidRDefault="009A56E9" w:rsidP="009A56E9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28</w:t>
            </w:r>
            <w:r w:rsidRPr="004D6861">
              <w:rPr>
                <w:b/>
                <w:sz w:val="18"/>
                <w:szCs w:val="18"/>
                <w:lang w:val="en-US"/>
              </w:rPr>
              <w:t xml:space="preserve">/Ago – Sex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Default="009A56E9" w:rsidP="009A56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Pr="003B2021" w:rsidRDefault="009A56E9" w:rsidP="009A56E9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3B2021">
              <w:rPr>
                <w:b/>
                <w:bCs/>
                <w:color w:val="000000" w:themeColor="text1"/>
                <w:lang w:val="en-US"/>
              </w:rPr>
              <w:t>Morrinhos FC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Pr="001F7F01" w:rsidRDefault="009A56E9" w:rsidP="009A56E9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Default="009A56E9" w:rsidP="009A56E9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Default="009A56E9" w:rsidP="009A56E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Pr="003B2021" w:rsidRDefault="009A56E9" w:rsidP="009A56E9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3B2021">
              <w:rPr>
                <w:b/>
                <w:bCs/>
                <w:color w:val="000000" w:themeColor="text1"/>
                <w:lang w:val="en-US"/>
              </w:rPr>
              <w:t>Aseev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Pr="006F7A6C" w:rsidRDefault="009A56E9" w:rsidP="009A56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Beira Mato</w:t>
            </w:r>
          </w:p>
        </w:tc>
      </w:tr>
      <w:tr w:rsidR="009A56E9" w:rsidTr="001F7F01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Default="009A56E9" w:rsidP="009A56E9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Pr="004D6861" w:rsidRDefault="009A56E9" w:rsidP="009A56E9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28</w:t>
            </w:r>
            <w:r w:rsidRPr="004D6861">
              <w:rPr>
                <w:b/>
                <w:sz w:val="18"/>
                <w:szCs w:val="18"/>
                <w:lang w:val="en-US"/>
              </w:rPr>
              <w:t xml:space="preserve">/Ago – Sex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Default="009A56E9" w:rsidP="009A56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Pr="003B2021" w:rsidRDefault="009A56E9" w:rsidP="009A56E9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3B2021">
              <w:rPr>
                <w:b/>
                <w:bCs/>
                <w:color w:val="000000" w:themeColor="text1"/>
                <w:lang w:val="en-US"/>
              </w:rPr>
              <w:t>SC Abadia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Pr="001F7F01" w:rsidRDefault="009A56E9" w:rsidP="009A56E9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Default="009A56E9" w:rsidP="009A56E9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Default="009A56E9" w:rsidP="009A56E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Pr="003B2021" w:rsidRDefault="009A56E9" w:rsidP="009A56E9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3B2021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AE Independência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Pr="00683F4B" w:rsidRDefault="009A56E9" w:rsidP="009A56E9">
            <w:pPr>
              <w:rPr>
                <w:b/>
                <w:bCs/>
              </w:rPr>
            </w:pPr>
            <w:r w:rsidRPr="00683F4B">
              <w:rPr>
                <w:b/>
                <w:bCs/>
              </w:rPr>
              <w:t xml:space="preserve">            </w:t>
            </w:r>
            <w:r>
              <w:rPr>
                <w:b/>
                <w:bCs/>
              </w:rPr>
              <w:t xml:space="preserve">  </w:t>
            </w:r>
            <w:r w:rsidRPr="00683F4B">
              <w:rPr>
                <w:b/>
                <w:bCs/>
              </w:rPr>
              <w:t>Zeca Puglise</w:t>
            </w:r>
          </w:p>
        </w:tc>
      </w:tr>
      <w:tr w:rsidR="009A56E9" w:rsidRPr="00847875" w:rsidTr="001F7F01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Default="009A56E9" w:rsidP="009A56E9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Pr="004D6861" w:rsidRDefault="009A56E9" w:rsidP="009A56E9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28</w:t>
            </w:r>
            <w:r w:rsidRPr="004D6861">
              <w:rPr>
                <w:b/>
                <w:sz w:val="18"/>
                <w:szCs w:val="18"/>
                <w:lang w:val="en-US"/>
              </w:rPr>
              <w:t xml:space="preserve">/Ago – Sex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Default="009A56E9" w:rsidP="009A56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Pr="003B2021" w:rsidRDefault="009A56E9" w:rsidP="009A56E9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3B2021">
              <w:rPr>
                <w:b/>
                <w:bCs/>
                <w:color w:val="000000" w:themeColor="text1"/>
                <w:lang w:val="en-US"/>
              </w:rPr>
              <w:t>Alto Padrão EC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Pr="001F7F01" w:rsidRDefault="009A56E9" w:rsidP="009A56E9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Pr="00445FC9" w:rsidRDefault="009A56E9" w:rsidP="009A56E9">
            <w:pPr>
              <w:jc w:val="center"/>
              <w:rPr>
                <w:b/>
              </w:rPr>
            </w:pPr>
            <w:r w:rsidRPr="00445FC9"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Pr="005F3BC6" w:rsidRDefault="009A56E9" w:rsidP="009A56E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Pr="003B2021" w:rsidRDefault="009A56E9" w:rsidP="009A56E9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3B2021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Grêmio Trindade F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Pr="00847875" w:rsidRDefault="009A56E9" w:rsidP="009A56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Associação Rodoviária</w:t>
            </w:r>
          </w:p>
        </w:tc>
      </w:tr>
      <w:tr w:rsidR="009A56E9" w:rsidRPr="00D827C1" w:rsidTr="001F7F01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Default="009A56E9" w:rsidP="009A56E9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Pr="004D6861" w:rsidRDefault="009A56E9" w:rsidP="009A56E9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28</w:t>
            </w:r>
            <w:r w:rsidRPr="004D6861">
              <w:rPr>
                <w:b/>
                <w:sz w:val="18"/>
                <w:szCs w:val="18"/>
                <w:lang w:val="en-US"/>
              </w:rPr>
              <w:t xml:space="preserve">/Ago – Sex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Default="009A56E9" w:rsidP="009A56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Pr="003B2021" w:rsidRDefault="009A56E9" w:rsidP="009A56E9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3B2021">
              <w:rPr>
                <w:b/>
                <w:bCs/>
                <w:color w:val="000000" w:themeColor="text1"/>
                <w:lang w:val="en-US"/>
              </w:rPr>
              <w:t>CA Pontalinense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Default="009A56E9" w:rsidP="009A56E9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Default="009A56E9" w:rsidP="009A56E9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Default="009A56E9" w:rsidP="009A56E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Pr="003B2021" w:rsidRDefault="009A56E9" w:rsidP="009A56E9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3B2021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CE Wílson Goiano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Pr="00654E8D" w:rsidRDefault="009A56E9" w:rsidP="009A56E9">
            <w:pPr>
              <w:jc w:val="center"/>
              <w:rPr>
                <w:b/>
                <w:bCs/>
              </w:rPr>
            </w:pPr>
            <w:r w:rsidRPr="00654E8D">
              <w:rPr>
                <w:b/>
                <w:bCs/>
              </w:rPr>
              <w:t>Eurípedes da Silva Nolasco</w:t>
            </w:r>
          </w:p>
        </w:tc>
      </w:tr>
    </w:tbl>
    <w:p w:rsidR="001F7F01" w:rsidRDefault="001F7F01" w:rsidP="00E07937">
      <w:pPr>
        <w:jc w:val="both"/>
        <w:rPr>
          <w:b/>
        </w:rPr>
      </w:pPr>
    </w:p>
    <w:p w:rsidR="004D6861" w:rsidRDefault="004D6861" w:rsidP="00E07937">
      <w:pPr>
        <w:jc w:val="both"/>
        <w:rPr>
          <w:b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1276"/>
        <w:gridCol w:w="850"/>
        <w:gridCol w:w="1701"/>
        <w:gridCol w:w="425"/>
        <w:gridCol w:w="426"/>
        <w:gridCol w:w="425"/>
        <w:gridCol w:w="1701"/>
        <w:gridCol w:w="18"/>
        <w:gridCol w:w="2742"/>
      </w:tblGrid>
      <w:tr w:rsidR="00EA47FA" w:rsidTr="00EA47FA">
        <w:tc>
          <w:tcPr>
            <w:tcW w:w="354" w:type="dxa"/>
          </w:tcPr>
          <w:p w:rsidR="00EA47FA" w:rsidRDefault="00EA47FA" w:rsidP="00EA47FA">
            <w:pPr>
              <w:pStyle w:val="Ttulo1"/>
              <w:jc w:val="left"/>
            </w:pPr>
            <w:r>
              <w:t>Gr</w:t>
            </w:r>
          </w:p>
        </w:tc>
        <w:tc>
          <w:tcPr>
            <w:tcW w:w="1276" w:type="dxa"/>
          </w:tcPr>
          <w:p w:rsidR="00EA47FA" w:rsidRDefault="00EA47FA" w:rsidP="00EA47FA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2ª RODADA</w:t>
            </w:r>
          </w:p>
        </w:tc>
        <w:tc>
          <w:tcPr>
            <w:tcW w:w="850" w:type="dxa"/>
          </w:tcPr>
          <w:p w:rsidR="00EA47FA" w:rsidRDefault="00EA47FA" w:rsidP="00EA47FA">
            <w:pPr>
              <w:jc w:val="center"/>
              <w:rPr>
                <w:b/>
              </w:rPr>
            </w:pPr>
            <w:r>
              <w:rPr>
                <w:b/>
              </w:rPr>
              <w:t>Horário</w:t>
            </w:r>
          </w:p>
        </w:tc>
        <w:tc>
          <w:tcPr>
            <w:tcW w:w="1701" w:type="dxa"/>
          </w:tcPr>
          <w:p w:rsidR="00EA47FA" w:rsidRDefault="00EA47FA" w:rsidP="00EA47FA">
            <w:pPr>
              <w:jc w:val="center"/>
              <w:rPr>
                <w:b/>
              </w:rPr>
            </w:pPr>
            <w:r>
              <w:rPr>
                <w:b/>
              </w:rPr>
              <w:t>Mandante</w:t>
            </w:r>
          </w:p>
        </w:tc>
        <w:tc>
          <w:tcPr>
            <w:tcW w:w="1276" w:type="dxa"/>
            <w:gridSpan w:val="3"/>
          </w:tcPr>
          <w:p w:rsidR="00EA47FA" w:rsidRDefault="00EA47FA" w:rsidP="00EA47FA">
            <w:pPr>
              <w:pStyle w:val="Ttulo4"/>
              <w:rPr>
                <w:color w:val="auto"/>
              </w:rPr>
            </w:pPr>
            <w:r>
              <w:rPr>
                <w:color w:val="auto"/>
              </w:rPr>
              <w:t>PLACAR</w:t>
            </w:r>
          </w:p>
        </w:tc>
        <w:tc>
          <w:tcPr>
            <w:tcW w:w="1701" w:type="dxa"/>
          </w:tcPr>
          <w:p w:rsidR="00EA47FA" w:rsidRDefault="00EA47FA" w:rsidP="00EA47FA">
            <w:pPr>
              <w:jc w:val="center"/>
              <w:rPr>
                <w:b/>
              </w:rPr>
            </w:pPr>
            <w:r>
              <w:rPr>
                <w:b/>
              </w:rPr>
              <w:t>Visitante</w:t>
            </w:r>
          </w:p>
        </w:tc>
        <w:tc>
          <w:tcPr>
            <w:tcW w:w="2760" w:type="dxa"/>
            <w:gridSpan w:val="2"/>
          </w:tcPr>
          <w:p w:rsidR="00EA47FA" w:rsidRDefault="00EA47FA" w:rsidP="00EA47FA">
            <w:pPr>
              <w:jc w:val="center"/>
              <w:rPr>
                <w:b/>
              </w:rPr>
            </w:pPr>
            <w:r>
              <w:rPr>
                <w:b/>
              </w:rPr>
              <w:t>Local</w:t>
            </w:r>
          </w:p>
        </w:tc>
      </w:tr>
      <w:tr w:rsidR="00683F4B" w:rsidRPr="001823AA" w:rsidTr="00EA47FA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4B" w:rsidRDefault="00683F4B" w:rsidP="00683F4B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4B" w:rsidRPr="002E3C4D" w:rsidRDefault="009A56E9" w:rsidP="00683F4B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04</w:t>
            </w:r>
            <w:r w:rsidR="00683F4B">
              <w:rPr>
                <w:b/>
                <w:sz w:val="18"/>
                <w:szCs w:val="18"/>
                <w:lang w:val="en-US"/>
              </w:rPr>
              <w:t xml:space="preserve">/Set – Sex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4B" w:rsidRDefault="00683F4B" w:rsidP="00683F4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4B" w:rsidRPr="003B2021" w:rsidRDefault="00683F4B" w:rsidP="00683F4B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3B2021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AD Hidrolandense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4B" w:rsidRDefault="00683F4B" w:rsidP="00683F4B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4B" w:rsidRDefault="00683F4B" w:rsidP="00683F4B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4B" w:rsidRDefault="00683F4B" w:rsidP="00683F4B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4B" w:rsidRPr="003B2021" w:rsidRDefault="00683F4B" w:rsidP="00683F4B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3B2021">
              <w:rPr>
                <w:b/>
                <w:bCs/>
                <w:color w:val="000000" w:themeColor="text1"/>
                <w:lang w:val="en-US"/>
              </w:rPr>
              <w:t>AE Ovel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4B" w:rsidRPr="00847875" w:rsidRDefault="00683F4B" w:rsidP="00683F4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Clube Transbrasiliana</w:t>
            </w:r>
          </w:p>
        </w:tc>
      </w:tr>
      <w:tr w:rsidR="009A56E9" w:rsidRPr="001823AA" w:rsidTr="00EA47FA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Default="009A56E9" w:rsidP="009A56E9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Pr="002E3C4D" w:rsidRDefault="009A56E9" w:rsidP="009A56E9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04/Set – Sex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Default="009A56E9" w:rsidP="009A56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Pr="003B2021" w:rsidRDefault="009A56E9" w:rsidP="009A56E9">
            <w:pPr>
              <w:rPr>
                <w:b/>
                <w:bCs/>
                <w:color w:val="000000" w:themeColor="text1"/>
                <w:lang w:val="en-US"/>
              </w:rPr>
            </w:pPr>
            <w:r w:rsidRPr="003B2021">
              <w:rPr>
                <w:b/>
                <w:bCs/>
                <w:color w:val="000000" w:themeColor="text1"/>
                <w:lang w:val="en-US"/>
              </w:rPr>
              <w:t xml:space="preserve">   Santa Cruz EC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Default="009A56E9" w:rsidP="009A56E9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Default="009A56E9" w:rsidP="009A56E9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Default="009A56E9" w:rsidP="009A56E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Pr="003B2021" w:rsidRDefault="009A56E9" w:rsidP="009A56E9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3B2021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Goianésia Atlético C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Pr="00683F4B" w:rsidRDefault="009A56E9" w:rsidP="009A56E9">
            <w:pPr>
              <w:rPr>
                <w:b/>
                <w:bCs/>
              </w:rPr>
            </w:pPr>
            <w:r w:rsidRPr="00683F4B">
              <w:rPr>
                <w:b/>
                <w:bCs/>
              </w:rPr>
              <w:t xml:space="preserve">            </w:t>
            </w:r>
            <w:r>
              <w:rPr>
                <w:b/>
                <w:bCs/>
              </w:rPr>
              <w:t xml:space="preserve">  </w:t>
            </w:r>
            <w:r w:rsidRPr="00683F4B">
              <w:rPr>
                <w:b/>
                <w:bCs/>
              </w:rPr>
              <w:t>Zeca Puglise</w:t>
            </w:r>
          </w:p>
        </w:tc>
      </w:tr>
      <w:tr w:rsidR="009A56E9" w:rsidRPr="006F7A6C" w:rsidTr="00EA47FA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Default="009A56E9" w:rsidP="009A56E9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Pr="002E3C4D" w:rsidRDefault="009A56E9" w:rsidP="009A56E9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04/Set – Sex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Default="009A56E9" w:rsidP="009A56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Pr="003B2021" w:rsidRDefault="009A56E9" w:rsidP="009A56E9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3B2021">
              <w:rPr>
                <w:b/>
                <w:bCs/>
                <w:color w:val="000000" w:themeColor="text1"/>
                <w:lang w:val="en-US"/>
              </w:rPr>
              <w:t>Cerrado EC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Pr="005F3BC6" w:rsidRDefault="009A56E9" w:rsidP="009A56E9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Pr="00445FC9" w:rsidRDefault="009A56E9" w:rsidP="009A56E9">
            <w:pPr>
              <w:jc w:val="center"/>
              <w:rPr>
                <w:b/>
              </w:rPr>
            </w:pPr>
            <w:r w:rsidRPr="00445FC9"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Pr="005F3BC6" w:rsidRDefault="009A56E9" w:rsidP="009A56E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Pr="003B2021" w:rsidRDefault="009A56E9" w:rsidP="009A56E9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3B2021">
              <w:rPr>
                <w:b/>
                <w:bCs/>
                <w:color w:val="000000" w:themeColor="text1"/>
                <w:lang w:val="en-US"/>
              </w:rPr>
              <w:t>FC Estrela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Pr="00847875" w:rsidRDefault="009A56E9" w:rsidP="009A56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CT Toca do Lobo</w:t>
            </w:r>
          </w:p>
        </w:tc>
      </w:tr>
      <w:tr w:rsidR="009A56E9" w:rsidRPr="006F7A6C" w:rsidTr="00EA47FA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Default="009A56E9" w:rsidP="009A56E9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Pr="002E3C4D" w:rsidRDefault="009A56E9" w:rsidP="009A56E9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04/Set – Sex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Default="009A56E9" w:rsidP="009A56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Pr="003B2021" w:rsidRDefault="009A56E9" w:rsidP="009A56E9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3B2021">
              <w:rPr>
                <w:b/>
                <w:bCs/>
                <w:color w:val="000000" w:themeColor="text1"/>
                <w:lang w:val="en-US"/>
              </w:rPr>
              <w:t>AA Flugoiânia 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Default="009A56E9" w:rsidP="009A56E9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Default="009A56E9" w:rsidP="009A56E9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Default="009A56E9" w:rsidP="009A56E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Pr="003B2021" w:rsidRDefault="009A56E9" w:rsidP="009A56E9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3B2021">
              <w:rPr>
                <w:b/>
                <w:bCs/>
                <w:color w:val="000000" w:themeColor="text1"/>
                <w:lang w:val="en-US"/>
              </w:rPr>
              <w:t>Aparecida EC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Pr="00D827C1" w:rsidRDefault="009A56E9" w:rsidP="009A56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CT Fazendinha</w:t>
            </w:r>
          </w:p>
        </w:tc>
      </w:tr>
      <w:tr w:rsidR="009A56E9" w:rsidRPr="006F7A6C" w:rsidTr="001F7F01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Default="009A56E9" w:rsidP="009A56E9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Pr="002E3C4D" w:rsidRDefault="009A56E9" w:rsidP="009A56E9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04/Set – Sex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Default="009A56E9" w:rsidP="009A56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Pr="003B2021" w:rsidRDefault="009A56E9" w:rsidP="009A56E9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3B2021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AE Independência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Pr="001F7F01" w:rsidRDefault="009A56E9" w:rsidP="009A56E9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Default="009A56E9" w:rsidP="009A56E9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Default="009A56E9" w:rsidP="009A56E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Pr="003B2021" w:rsidRDefault="009A56E9" w:rsidP="009A56E9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3B2021">
              <w:rPr>
                <w:b/>
                <w:bCs/>
                <w:color w:val="000000" w:themeColor="text1"/>
                <w:lang w:val="en-US"/>
              </w:rPr>
              <w:t>Alto Padrão EC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Pr="006F7A6C" w:rsidRDefault="009A56E9" w:rsidP="009A56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Vila Mutirão</w:t>
            </w:r>
          </w:p>
        </w:tc>
      </w:tr>
      <w:tr w:rsidR="009A56E9" w:rsidRPr="00FE61DC" w:rsidTr="001F7F01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Default="009A56E9" w:rsidP="009A56E9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Pr="002E3C4D" w:rsidRDefault="009A56E9" w:rsidP="009A56E9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04/Set – Sex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Default="009A56E9" w:rsidP="009A56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Pr="003B2021" w:rsidRDefault="009A56E9" w:rsidP="009A56E9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3B2021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Grêmio Trindade 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Pr="001F7F01" w:rsidRDefault="009A56E9" w:rsidP="009A56E9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Default="009A56E9" w:rsidP="009A56E9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Default="009A56E9" w:rsidP="009A56E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Pr="003B2021" w:rsidRDefault="009A56E9" w:rsidP="009A56E9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3B2021">
              <w:rPr>
                <w:b/>
                <w:bCs/>
                <w:color w:val="000000" w:themeColor="text1"/>
                <w:lang w:val="en-US"/>
              </w:rPr>
              <w:t>CA Pontalinense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Pr="006F7A6C" w:rsidRDefault="009A56E9" w:rsidP="009A56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Clube do Func. Público</w:t>
            </w:r>
          </w:p>
        </w:tc>
      </w:tr>
      <w:tr w:rsidR="009A56E9" w:rsidRPr="00847875" w:rsidTr="001F7F01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Default="009A56E9" w:rsidP="009A56E9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Pr="002E3C4D" w:rsidRDefault="009A56E9" w:rsidP="009A56E9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04/Set – Sex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Default="009A56E9" w:rsidP="009A56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Pr="003B2021" w:rsidRDefault="009A56E9" w:rsidP="009A56E9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3B2021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CE Wílson Goiano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Pr="001F7F01" w:rsidRDefault="009A56E9" w:rsidP="009A56E9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Pr="00445FC9" w:rsidRDefault="009A56E9" w:rsidP="009A56E9">
            <w:pPr>
              <w:jc w:val="center"/>
              <w:rPr>
                <w:b/>
              </w:rPr>
            </w:pPr>
            <w:r w:rsidRPr="00445FC9"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Pr="005F3BC6" w:rsidRDefault="009A56E9" w:rsidP="009A56E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Pr="003B2021" w:rsidRDefault="009A56E9" w:rsidP="009A56E9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3B2021">
              <w:rPr>
                <w:b/>
                <w:bCs/>
                <w:color w:val="000000" w:themeColor="text1"/>
                <w:lang w:val="en-US"/>
              </w:rPr>
              <w:t>Morrinhos FC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Pr="00847875" w:rsidRDefault="009A56E9" w:rsidP="009A56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CE Wílson Goiano</w:t>
            </w:r>
          </w:p>
        </w:tc>
      </w:tr>
      <w:tr w:rsidR="009A56E9" w:rsidRPr="00D827C1" w:rsidTr="001F7F01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Default="009A56E9" w:rsidP="009A56E9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Pr="002E3C4D" w:rsidRDefault="009A56E9" w:rsidP="009A56E9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04/Set – Sex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Default="009A56E9" w:rsidP="009A56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Pr="003B2021" w:rsidRDefault="009A56E9" w:rsidP="009A56E9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3B2021">
              <w:rPr>
                <w:b/>
                <w:bCs/>
                <w:color w:val="000000" w:themeColor="text1"/>
                <w:lang w:val="en-US"/>
              </w:rPr>
              <w:t>Aseev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Default="009A56E9" w:rsidP="009A56E9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Default="009A56E9" w:rsidP="009A56E9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Default="009A56E9" w:rsidP="009A56E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Pr="003B2021" w:rsidRDefault="009A56E9" w:rsidP="009A56E9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3B2021">
              <w:rPr>
                <w:b/>
                <w:bCs/>
                <w:color w:val="000000" w:themeColor="text1"/>
                <w:lang w:val="en-US"/>
              </w:rPr>
              <w:t>SC Abadia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Pr="00D827C1" w:rsidRDefault="009A56E9" w:rsidP="009A56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Campo da Lobense</w:t>
            </w:r>
          </w:p>
        </w:tc>
      </w:tr>
    </w:tbl>
    <w:p w:rsidR="001F7F01" w:rsidRDefault="001F7F01" w:rsidP="00E07937">
      <w:pPr>
        <w:jc w:val="both"/>
        <w:rPr>
          <w:b/>
        </w:rPr>
      </w:pPr>
    </w:p>
    <w:p w:rsidR="004D6861" w:rsidRDefault="004D6861" w:rsidP="00E07937">
      <w:pPr>
        <w:jc w:val="both"/>
        <w:rPr>
          <w:b/>
        </w:rPr>
      </w:pPr>
    </w:p>
    <w:p w:rsidR="004D6861" w:rsidRDefault="004D6861" w:rsidP="00E07937">
      <w:pPr>
        <w:jc w:val="both"/>
        <w:rPr>
          <w:b/>
        </w:rPr>
      </w:pPr>
    </w:p>
    <w:p w:rsidR="004D6861" w:rsidRDefault="004D6861" w:rsidP="00E07937">
      <w:pPr>
        <w:jc w:val="both"/>
        <w:rPr>
          <w:b/>
        </w:rPr>
      </w:pPr>
    </w:p>
    <w:p w:rsidR="004D6861" w:rsidRDefault="004D6861" w:rsidP="00E07937">
      <w:pPr>
        <w:jc w:val="both"/>
        <w:rPr>
          <w:b/>
        </w:rPr>
      </w:pPr>
    </w:p>
    <w:p w:rsidR="004D6861" w:rsidRDefault="004D6861" w:rsidP="00E07937">
      <w:pPr>
        <w:jc w:val="both"/>
        <w:rPr>
          <w:b/>
        </w:rPr>
      </w:pPr>
    </w:p>
    <w:p w:rsidR="004D6861" w:rsidRDefault="004D6861" w:rsidP="00E07937">
      <w:pPr>
        <w:jc w:val="both"/>
        <w:rPr>
          <w:b/>
        </w:rPr>
      </w:pPr>
    </w:p>
    <w:p w:rsidR="004D6861" w:rsidRDefault="004D6861" w:rsidP="00E07937">
      <w:pPr>
        <w:jc w:val="both"/>
        <w:rPr>
          <w:b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1276"/>
        <w:gridCol w:w="850"/>
        <w:gridCol w:w="1701"/>
        <w:gridCol w:w="425"/>
        <w:gridCol w:w="426"/>
        <w:gridCol w:w="425"/>
        <w:gridCol w:w="1701"/>
        <w:gridCol w:w="18"/>
        <w:gridCol w:w="2742"/>
      </w:tblGrid>
      <w:tr w:rsidR="00EA47FA" w:rsidTr="00EA47FA">
        <w:tc>
          <w:tcPr>
            <w:tcW w:w="354" w:type="dxa"/>
          </w:tcPr>
          <w:p w:rsidR="00EA47FA" w:rsidRDefault="00EA47FA" w:rsidP="00EA47FA">
            <w:pPr>
              <w:pStyle w:val="Ttulo1"/>
              <w:jc w:val="left"/>
            </w:pPr>
            <w:r>
              <w:lastRenderedPageBreak/>
              <w:t>Gr</w:t>
            </w:r>
          </w:p>
        </w:tc>
        <w:tc>
          <w:tcPr>
            <w:tcW w:w="1276" w:type="dxa"/>
          </w:tcPr>
          <w:p w:rsidR="00EA47FA" w:rsidRDefault="00EA47FA" w:rsidP="00EA47FA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3ª RODADA</w:t>
            </w:r>
          </w:p>
        </w:tc>
        <w:tc>
          <w:tcPr>
            <w:tcW w:w="850" w:type="dxa"/>
          </w:tcPr>
          <w:p w:rsidR="00EA47FA" w:rsidRDefault="00EA47FA" w:rsidP="00EA47FA">
            <w:pPr>
              <w:jc w:val="center"/>
              <w:rPr>
                <w:b/>
              </w:rPr>
            </w:pPr>
            <w:r>
              <w:rPr>
                <w:b/>
              </w:rPr>
              <w:t>Horário</w:t>
            </w:r>
          </w:p>
        </w:tc>
        <w:tc>
          <w:tcPr>
            <w:tcW w:w="1701" w:type="dxa"/>
          </w:tcPr>
          <w:p w:rsidR="00EA47FA" w:rsidRDefault="00EA47FA" w:rsidP="00EA47FA">
            <w:pPr>
              <w:jc w:val="center"/>
              <w:rPr>
                <w:b/>
              </w:rPr>
            </w:pPr>
            <w:r>
              <w:rPr>
                <w:b/>
              </w:rPr>
              <w:t>Mandante</w:t>
            </w:r>
          </w:p>
        </w:tc>
        <w:tc>
          <w:tcPr>
            <w:tcW w:w="1276" w:type="dxa"/>
            <w:gridSpan w:val="3"/>
          </w:tcPr>
          <w:p w:rsidR="00EA47FA" w:rsidRDefault="00EA47FA" w:rsidP="00EA47FA">
            <w:pPr>
              <w:pStyle w:val="Ttulo4"/>
              <w:rPr>
                <w:color w:val="auto"/>
              </w:rPr>
            </w:pPr>
            <w:r>
              <w:rPr>
                <w:color w:val="auto"/>
              </w:rPr>
              <w:t>PLACAR</w:t>
            </w:r>
          </w:p>
        </w:tc>
        <w:tc>
          <w:tcPr>
            <w:tcW w:w="1701" w:type="dxa"/>
          </w:tcPr>
          <w:p w:rsidR="00EA47FA" w:rsidRDefault="00EA47FA" w:rsidP="00EA47FA">
            <w:pPr>
              <w:jc w:val="center"/>
              <w:rPr>
                <w:b/>
              </w:rPr>
            </w:pPr>
            <w:r>
              <w:rPr>
                <w:b/>
              </w:rPr>
              <w:t>Visitante</w:t>
            </w:r>
          </w:p>
        </w:tc>
        <w:tc>
          <w:tcPr>
            <w:tcW w:w="2760" w:type="dxa"/>
            <w:gridSpan w:val="2"/>
          </w:tcPr>
          <w:p w:rsidR="00EA47FA" w:rsidRDefault="00EA47FA" w:rsidP="00EA47FA">
            <w:pPr>
              <w:jc w:val="center"/>
              <w:rPr>
                <w:b/>
              </w:rPr>
            </w:pPr>
            <w:r>
              <w:rPr>
                <w:b/>
              </w:rPr>
              <w:t>Local</w:t>
            </w:r>
          </w:p>
        </w:tc>
      </w:tr>
      <w:tr w:rsidR="00D119B5" w:rsidRPr="001823AA" w:rsidTr="00EA47FA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5" w:rsidRDefault="00D119B5" w:rsidP="00D119B5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5" w:rsidRPr="002E3C4D" w:rsidRDefault="00D119B5" w:rsidP="00D119B5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11/Set – Sex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5" w:rsidRDefault="00D119B5" w:rsidP="00D119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5" w:rsidRPr="003B2021" w:rsidRDefault="00D119B5" w:rsidP="00D119B5">
            <w:pPr>
              <w:rPr>
                <w:b/>
                <w:bCs/>
                <w:color w:val="000000" w:themeColor="text1"/>
                <w:lang w:val="en-US"/>
              </w:rPr>
            </w:pPr>
            <w:r w:rsidRPr="003B2021">
              <w:rPr>
                <w:b/>
                <w:bCs/>
                <w:color w:val="000000" w:themeColor="text1"/>
                <w:lang w:val="en-US"/>
              </w:rPr>
              <w:t xml:space="preserve">   Santa Cruz EC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5" w:rsidRDefault="00D119B5" w:rsidP="00D119B5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5" w:rsidRDefault="00D119B5" w:rsidP="00D119B5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5" w:rsidRDefault="00D119B5" w:rsidP="00D119B5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5" w:rsidRPr="003B2021" w:rsidRDefault="00D119B5" w:rsidP="00D119B5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3B2021">
              <w:rPr>
                <w:b/>
                <w:bCs/>
                <w:color w:val="000000" w:themeColor="text1"/>
                <w:lang w:val="en-US"/>
              </w:rPr>
              <w:t>AA Flugoiânia F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5" w:rsidRPr="00683F4B" w:rsidRDefault="00D119B5" w:rsidP="00D119B5">
            <w:pPr>
              <w:rPr>
                <w:b/>
                <w:bCs/>
              </w:rPr>
            </w:pPr>
            <w:r w:rsidRPr="00683F4B">
              <w:rPr>
                <w:b/>
                <w:bCs/>
              </w:rPr>
              <w:t xml:space="preserve">            </w:t>
            </w:r>
            <w:r>
              <w:rPr>
                <w:b/>
                <w:bCs/>
              </w:rPr>
              <w:t xml:space="preserve">  </w:t>
            </w:r>
            <w:r w:rsidRPr="00683F4B">
              <w:rPr>
                <w:b/>
                <w:bCs/>
              </w:rPr>
              <w:t>Zeca Puglise</w:t>
            </w:r>
          </w:p>
        </w:tc>
      </w:tr>
      <w:tr w:rsidR="00D119B5" w:rsidRPr="001823AA" w:rsidTr="00EA47FA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5" w:rsidRDefault="00D119B5" w:rsidP="00D119B5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5" w:rsidRPr="002E3C4D" w:rsidRDefault="00D119B5" w:rsidP="00D119B5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11/Set – Sex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5" w:rsidRDefault="00D119B5" w:rsidP="00D119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5" w:rsidRPr="003B2021" w:rsidRDefault="00D119B5" w:rsidP="00D119B5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3B2021">
              <w:rPr>
                <w:b/>
                <w:bCs/>
                <w:color w:val="000000" w:themeColor="text1"/>
                <w:lang w:val="en-US"/>
              </w:rPr>
              <w:t>Cerrado EC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5" w:rsidRDefault="00D119B5" w:rsidP="00D119B5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5" w:rsidRDefault="00D119B5" w:rsidP="00D119B5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5" w:rsidRDefault="00D119B5" w:rsidP="00D119B5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5" w:rsidRPr="003B2021" w:rsidRDefault="00D119B5" w:rsidP="00D119B5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3B2021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AD Hidrolandense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5" w:rsidRPr="00847875" w:rsidRDefault="00D119B5" w:rsidP="00D119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CT Toca do Lobo</w:t>
            </w:r>
          </w:p>
        </w:tc>
      </w:tr>
      <w:tr w:rsidR="009A56E9" w:rsidRPr="006F7A6C" w:rsidTr="00EA47FA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Default="009A56E9" w:rsidP="009A56E9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Pr="002E3C4D" w:rsidRDefault="009A56E9" w:rsidP="009A56E9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11/Set – Sex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Default="009A56E9" w:rsidP="009A56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Pr="003B2021" w:rsidRDefault="009A56E9" w:rsidP="009A56E9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3B2021">
              <w:rPr>
                <w:b/>
                <w:bCs/>
                <w:color w:val="000000" w:themeColor="text1"/>
                <w:lang w:val="en-US"/>
              </w:rPr>
              <w:t>FC Estrela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Pr="005F3BC6" w:rsidRDefault="009A56E9" w:rsidP="009A56E9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Pr="00445FC9" w:rsidRDefault="009A56E9" w:rsidP="009A56E9">
            <w:pPr>
              <w:jc w:val="center"/>
              <w:rPr>
                <w:b/>
              </w:rPr>
            </w:pPr>
            <w:r w:rsidRPr="00445FC9"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Pr="005F3BC6" w:rsidRDefault="009A56E9" w:rsidP="009A56E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Pr="003B2021" w:rsidRDefault="009A56E9" w:rsidP="009A56E9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3B2021">
              <w:rPr>
                <w:b/>
                <w:bCs/>
                <w:color w:val="000000" w:themeColor="text1"/>
                <w:lang w:val="en-US"/>
              </w:rPr>
              <w:t>Aparecida EC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Pr="006F7A6C" w:rsidRDefault="009A56E9" w:rsidP="009A56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Resenha Sports Center</w:t>
            </w:r>
          </w:p>
        </w:tc>
      </w:tr>
      <w:tr w:rsidR="00D119B5" w:rsidRPr="006F7A6C" w:rsidTr="00EA47FA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5" w:rsidRDefault="00D119B5" w:rsidP="00D119B5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5" w:rsidRPr="002E3C4D" w:rsidRDefault="00D119B5" w:rsidP="00D119B5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11/Set – Sex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5" w:rsidRDefault="00D119B5" w:rsidP="00D119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5" w:rsidRPr="003B2021" w:rsidRDefault="00D119B5" w:rsidP="00D119B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3B2021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Goianésia Atlético 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5" w:rsidRDefault="00D119B5" w:rsidP="00D119B5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5" w:rsidRDefault="00D119B5" w:rsidP="00D119B5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5" w:rsidRDefault="00D119B5" w:rsidP="00D119B5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5" w:rsidRPr="003B2021" w:rsidRDefault="00D119B5" w:rsidP="00D119B5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3B2021">
              <w:rPr>
                <w:b/>
                <w:bCs/>
                <w:color w:val="000000" w:themeColor="text1"/>
                <w:lang w:val="en-US"/>
              </w:rPr>
              <w:t>AE Ovel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5" w:rsidRPr="00E61F94" w:rsidRDefault="00D119B5" w:rsidP="00D119B5">
            <w:pPr>
              <w:jc w:val="center"/>
              <w:rPr>
                <w:b/>
                <w:bCs/>
                <w:sz w:val="18"/>
                <w:szCs w:val="18"/>
              </w:rPr>
            </w:pPr>
            <w:r w:rsidRPr="00E61F94">
              <w:rPr>
                <w:b/>
                <w:bCs/>
                <w:sz w:val="18"/>
                <w:szCs w:val="18"/>
              </w:rPr>
              <w:t>CT Goianésia Atlético/Planagri</w:t>
            </w:r>
          </w:p>
        </w:tc>
      </w:tr>
      <w:tr w:rsidR="003B2021" w:rsidRPr="00FE61DC" w:rsidTr="001F7F01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Default="003B2021" w:rsidP="003B2021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Pr="002E3C4D" w:rsidRDefault="003B2021" w:rsidP="003B2021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11/Set – Sex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Default="003B2021" w:rsidP="003B20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Pr="003B2021" w:rsidRDefault="003B2021" w:rsidP="003B2021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3B2021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Grêmio Trindade 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Pr="001F7F01" w:rsidRDefault="003B2021" w:rsidP="003B2021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Default="003B2021" w:rsidP="003B2021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Default="003B2021" w:rsidP="003B2021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Pr="003B2021" w:rsidRDefault="003B2021" w:rsidP="003B2021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3B2021">
              <w:rPr>
                <w:b/>
                <w:bCs/>
                <w:color w:val="000000" w:themeColor="text1"/>
                <w:lang w:val="en-US"/>
              </w:rPr>
              <w:t>Aseev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Pr="006F7A6C" w:rsidRDefault="003B2021" w:rsidP="003B20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Clube do Func. Público</w:t>
            </w:r>
          </w:p>
        </w:tc>
      </w:tr>
      <w:tr w:rsidR="009A56E9" w:rsidRPr="00847875" w:rsidTr="001F7F01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Default="009A56E9" w:rsidP="009A56E9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Pr="002E3C4D" w:rsidRDefault="009A56E9" w:rsidP="009A56E9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11/Set – Sex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Default="009A56E9" w:rsidP="009A56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Pr="003B2021" w:rsidRDefault="009A56E9" w:rsidP="009A56E9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3B2021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CE Wílson Goiano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Pr="001F7F01" w:rsidRDefault="009A56E9" w:rsidP="009A56E9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Default="009A56E9" w:rsidP="009A56E9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Default="009A56E9" w:rsidP="009A56E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Pr="003B2021" w:rsidRDefault="009A56E9" w:rsidP="009A56E9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3B2021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AE Independência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Pr="00847875" w:rsidRDefault="003B2021" w:rsidP="009A56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CE Wílson Goiano</w:t>
            </w:r>
          </w:p>
        </w:tc>
      </w:tr>
      <w:tr w:rsidR="00D461E0" w:rsidTr="001F7F01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E0" w:rsidRDefault="00D461E0" w:rsidP="00D461E0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E0" w:rsidRPr="002E3C4D" w:rsidRDefault="00D461E0" w:rsidP="00D461E0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11/Set – Sex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E0" w:rsidRDefault="00D461E0" w:rsidP="00D461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E0" w:rsidRPr="003B2021" w:rsidRDefault="00D461E0" w:rsidP="00D461E0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3B2021">
              <w:rPr>
                <w:b/>
                <w:bCs/>
                <w:color w:val="000000" w:themeColor="text1"/>
                <w:lang w:val="en-US"/>
              </w:rPr>
              <w:t>Morrinhos FC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E0" w:rsidRPr="001F7F01" w:rsidRDefault="00D461E0" w:rsidP="00D461E0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E0" w:rsidRPr="00445FC9" w:rsidRDefault="00D461E0" w:rsidP="00D461E0">
            <w:pPr>
              <w:jc w:val="center"/>
              <w:rPr>
                <w:b/>
              </w:rPr>
            </w:pPr>
            <w:r w:rsidRPr="00445FC9"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E0" w:rsidRPr="005F3BC6" w:rsidRDefault="00D461E0" w:rsidP="00D461E0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E0" w:rsidRPr="003B2021" w:rsidRDefault="00D461E0" w:rsidP="00D461E0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3B2021">
              <w:rPr>
                <w:b/>
                <w:bCs/>
                <w:color w:val="000000" w:themeColor="text1"/>
                <w:lang w:val="en-US"/>
              </w:rPr>
              <w:t>SC Abadia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E0" w:rsidRPr="006F7A6C" w:rsidRDefault="00D461E0" w:rsidP="00D461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Beira Mato</w:t>
            </w:r>
          </w:p>
        </w:tc>
      </w:tr>
      <w:tr w:rsidR="003B2021" w:rsidRPr="00D827C1" w:rsidTr="001F7F01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Default="003B2021" w:rsidP="003B2021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Pr="002E3C4D" w:rsidRDefault="003B2021" w:rsidP="003B2021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11/Set – Sex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Default="003B2021" w:rsidP="003B20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Pr="003B2021" w:rsidRDefault="003B2021" w:rsidP="003B2021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3B2021">
              <w:rPr>
                <w:b/>
                <w:bCs/>
                <w:color w:val="000000" w:themeColor="text1"/>
                <w:lang w:val="en-US"/>
              </w:rPr>
              <w:t>CA Pontalinense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Default="003B2021" w:rsidP="003B2021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Default="003B2021" w:rsidP="003B2021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Default="003B2021" w:rsidP="003B2021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Pr="003B2021" w:rsidRDefault="003B2021" w:rsidP="003B2021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3B2021">
              <w:rPr>
                <w:b/>
                <w:bCs/>
                <w:color w:val="000000" w:themeColor="text1"/>
                <w:lang w:val="en-US"/>
              </w:rPr>
              <w:t>Alto Padrão EC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Pr="00654E8D" w:rsidRDefault="003B2021" w:rsidP="003B2021">
            <w:pPr>
              <w:jc w:val="center"/>
              <w:rPr>
                <w:b/>
                <w:bCs/>
              </w:rPr>
            </w:pPr>
            <w:r w:rsidRPr="00654E8D">
              <w:rPr>
                <w:b/>
                <w:bCs/>
              </w:rPr>
              <w:t>Eurípedes da Silva Nolasco</w:t>
            </w:r>
          </w:p>
        </w:tc>
      </w:tr>
    </w:tbl>
    <w:p w:rsidR="00EA47FA" w:rsidRDefault="00EA47FA" w:rsidP="00E07937">
      <w:pPr>
        <w:jc w:val="both"/>
        <w:rPr>
          <w:b/>
        </w:rPr>
      </w:pPr>
    </w:p>
    <w:p w:rsidR="001F7F01" w:rsidRDefault="001F7F01" w:rsidP="00E07937">
      <w:pPr>
        <w:jc w:val="both"/>
        <w:rPr>
          <w:b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1276"/>
        <w:gridCol w:w="850"/>
        <w:gridCol w:w="1701"/>
        <w:gridCol w:w="425"/>
        <w:gridCol w:w="426"/>
        <w:gridCol w:w="425"/>
        <w:gridCol w:w="1701"/>
        <w:gridCol w:w="18"/>
        <w:gridCol w:w="2742"/>
      </w:tblGrid>
      <w:tr w:rsidR="00EA47FA" w:rsidTr="00EA47FA">
        <w:tc>
          <w:tcPr>
            <w:tcW w:w="354" w:type="dxa"/>
          </w:tcPr>
          <w:p w:rsidR="00EA47FA" w:rsidRDefault="00EA47FA" w:rsidP="00EA47FA">
            <w:pPr>
              <w:pStyle w:val="Ttulo1"/>
              <w:jc w:val="left"/>
            </w:pPr>
            <w:r>
              <w:t>Gr</w:t>
            </w:r>
          </w:p>
        </w:tc>
        <w:tc>
          <w:tcPr>
            <w:tcW w:w="1276" w:type="dxa"/>
          </w:tcPr>
          <w:p w:rsidR="00EA47FA" w:rsidRDefault="00EA47FA" w:rsidP="00EA47FA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4ª RODADA</w:t>
            </w:r>
          </w:p>
        </w:tc>
        <w:tc>
          <w:tcPr>
            <w:tcW w:w="850" w:type="dxa"/>
          </w:tcPr>
          <w:p w:rsidR="00EA47FA" w:rsidRDefault="00EA47FA" w:rsidP="00EA47FA">
            <w:pPr>
              <w:jc w:val="center"/>
              <w:rPr>
                <w:b/>
              </w:rPr>
            </w:pPr>
            <w:r>
              <w:rPr>
                <w:b/>
              </w:rPr>
              <w:t>Horário</w:t>
            </w:r>
          </w:p>
        </w:tc>
        <w:tc>
          <w:tcPr>
            <w:tcW w:w="1701" w:type="dxa"/>
          </w:tcPr>
          <w:p w:rsidR="00EA47FA" w:rsidRDefault="00EA47FA" w:rsidP="00EA47FA">
            <w:pPr>
              <w:jc w:val="center"/>
              <w:rPr>
                <w:b/>
              </w:rPr>
            </w:pPr>
            <w:r>
              <w:rPr>
                <w:b/>
              </w:rPr>
              <w:t>Mandante</w:t>
            </w:r>
          </w:p>
        </w:tc>
        <w:tc>
          <w:tcPr>
            <w:tcW w:w="1276" w:type="dxa"/>
            <w:gridSpan w:val="3"/>
          </w:tcPr>
          <w:p w:rsidR="00EA47FA" w:rsidRDefault="00EA47FA" w:rsidP="00EA47FA">
            <w:pPr>
              <w:pStyle w:val="Ttulo4"/>
              <w:rPr>
                <w:color w:val="auto"/>
              </w:rPr>
            </w:pPr>
            <w:r>
              <w:rPr>
                <w:color w:val="auto"/>
              </w:rPr>
              <w:t>PLACAR</w:t>
            </w:r>
          </w:p>
        </w:tc>
        <w:tc>
          <w:tcPr>
            <w:tcW w:w="1701" w:type="dxa"/>
          </w:tcPr>
          <w:p w:rsidR="00EA47FA" w:rsidRDefault="00EA47FA" w:rsidP="00EA47FA">
            <w:pPr>
              <w:jc w:val="center"/>
              <w:rPr>
                <w:b/>
              </w:rPr>
            </w:pPr>
            <w:r>
              <w:rPr>
                <w:b/>
              </w:rPr>
              <w:t>Visitante</w:t>
            </w:r>
          </w:p>
        </w:tc>
        <w:tc>
          <w:tcPr>
            <w:tcW w:w="2760" w:type="dxa"/>
            <w:gridSpan w:val="2"/>
          </w:tcPr>
          <w:p w:rsidR="00EA47FA" w:rsidRDefault="00EA47FA" w:rsidP="00EA47FA">
            <w:pPr>
              <w:jc w:val="center"/>
              <w:rPr>
                <w:b/>
              </w:rPr>
            </w:pPr>
            <w:r>
              <w:rPr>
                <w:b/>
              </w:rPr>
              <w:t>Local</w:t>
            </w:r>
          </w:p>
        </w:tc>
      </w:tr>
      <w:tr w:rsidR="00D119B5" w:rsidRPr="001823AA" w:rsidTr="00EA47FA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5" w:rsidRDefault="00D119B5" w:rsidP="00D119B5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5" w:rsidRPr="002E3C4D" w:rsidRDefault="00D119B5" w:rsidP="00D119B5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18/Set – Sex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5" w:rsidRDefault="00D119B5" w:rsidP="00D119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5" w:rsidRPr="003B2021" w:rsidRDefault="00D119B5" w:rsidP="00D119B5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3B2021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AD Hidrolandense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5" w:rsidRDefault="00D119B5" w:rsidP="00D119B5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5" w:rsidRDefault="00D119B5" w:rsidP="00D119B5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5" w:rsidRDefault="00D119B5" w:rsidP="00D119B5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5" w:rsidRPr="003B2021" w:rsidRDefault="00D119B5" w:rsidP="00D119B5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3B2021">
              <w:rPr>
                <w:b/>
                <w:bCs/>
                <w:color w:val="000000" w:themeColor="text1"/>
                <w:lang w:val="en-US"/>
              </w:rPr>
              <w:t>AA Flugoiânia F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5" w:rsidRPr="00847875" w:rsidRDefault="00D119B5" w:rsidP="00D119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Clube Transbrasiliana</w:t>
            </w:r>
          </w:p>
        </w:tc>
      </w:tr>
      <w:tr w:rsidR="00D119B5" w:rsidRPr="001823AA" w:rsidTr="00EA47FA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5" w:rsidRDefault="00D119B5" w:rsidP="00D119B5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5" w:rsidRPr="002E3C4D" w:rsidRDefault="00D119B5" w:rsidP="00D119B5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18/Set – Sex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5" w:rsidRDefault="00D119B5" w:rsidP="00D119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5" w:rsidRPr="003B2021" w:rsidRDefault="00D119B5" w:rsidP="00D119B5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3B2021">
              <w:rPr>
                <w:b/>
                <w:bCs/>
                <w:color w:val="000000" w:themeColor="text1"/>
                <w:lang w:val="en-US"/>
              </w:rPr>
              <w:t>Cerrado EC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5" w:rsidRDefault="00D119B5" w:rsidP="00D119B5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5" w:rsidRDefault="00D119B5" w:rsidP="00D119B5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5" w:rsidRDefault="00D119B5" w:rsidP="00D119B5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5" w:rsidRPr="003B2021" w:rsidRDefault="00D119B5" w:rsidP="00D119B5">
            <w:pPr>
              <w:rPr>
                <w:b/>
                <w:bCs/>
                <w:color w:val="000000" w:themeColor="text1"/>
                <w:lang w:val="en-US"/>
              </w:rPr>
            </w:pPr>
            <w:r w:rsidRPr="003B2021">
              <w:rPr>
                <w:b/>
                <w:bCs/>
                <w:color w:val="000000" w:themeColor="text1"/>
                <w:lang w:val="en-US"/>
              </w:rPr>
              <w:t xml:space="preserve">   Santa Cruz EC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5" w:rsidRPr="00847875" w:rsidRDefault="00D119B5" w:rsidP="00D119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CT Toca do Lobo</w:t>
            </w:r>
          </w:p>
        </w:tc>
      </w:tr>
      <w:tr w:rsidR="00D119B5" w:rsidRPr="006F7A6C" w:rsidTr="00EA47FA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5" w:rsidRDefault="00D119B5" w:rsidP="00D119B5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5" w:rsidRPr="002E3C4D" w:rsidRDefault="00D119B5" w:rsidP="00D119B5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18/Set – Sex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5" w:rsidRDefault="00D119B5" w:rsidP="00D119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5" w:rsidRPr="003B2021" w:rsidRDefault="00D119B5" w:rsidP="00D119B5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3B2021">
              <w:rPr>
                <w:b/>
                <w:bCs/>
                <w:color w:val="000000" w:themeColor="text1"/>
                <w:lang w:val="en-US"/>
              </w:rPr>
              <w:t>Aparecida EC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5" w:rsidRPr="005F3BC6" w:rsidRDefault="00D119B5" w:rsidP="00D119B5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5" w:rsidRPr="00445FC9" w:rsidRDefault="00D119B5" w:rsidP="00D119B5">
            <w:pPr>
              <w:jc w:val="center"/>
              <w:rPr>
                <w:b/>
              </w:rPr>
            </w:pPr>
            <w:r w:rsidRPr="00445FC9"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5" w:rsidRPr="005F3BC6" w:rsidRDefault="00D119B5" w:rsidP="00D119B5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5" w:rsidRPr="003B2021" w:rsidRDefault="00D119B5" w:rsidP="00D119B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3B2021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Goianésia Atlético C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5" w:rsidRDefault="00D119B5" w:rsidP="00D119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CT Sussumo Taia</w:t>
            </w:r>
          </w:p>
        </w:tc>
      </w:tr>
      <w:tr w:rsidR="00D119B5" w:rsidRPr="006F7A6C" w:rsidTr="00EA47FA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5" w:rsidRDefault="00D119B5" w:rsidP="00D119B5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5" w:rsidRPr="002E3C4D" w:rsidRDefault="00D119B5" w:rsidP="00D119B5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18/Set – Sex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5" w:rsidRDefault="00D119B5" w:rsidP="00D119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5" w:rsidRPr="003B2021" w:rsidRDefault="00D119B5" w:rsidP="00D119B5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3B2021">
              <w:rPr>
                <w:b/>
                <w:bCs/>
                <w:color w:val="000000" w:themeColor="text1"/>
                <w:lang w:val="en-US"/>
              </w:rPr>
              <w:t>AE Ovel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5" w:rsidRDefault="00D119B5" w:rsidP="00D119B5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5" w:rsidRDefault="00D119B5" w:rsidP="00D119B5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5" w:rsidRDefault="00D119B5" w:rsidP="00D119B5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5" w:rsidRPr="003B2021" w:rsidRDefault="00D119B5" w:rsidP="00D119B5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3B2021">
              <w:rPr>
                <w:b/>
                <w:bCs/>
                <w:color w:val="000000" w:themeColor="text1"/>
                <w:lang w:val="en-US"/>
              </w:rPr>
              <w:t>FC Estrela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5" w:rsidRPr="00847875" w:rsidRDefault="00D119B5" w:rsidP="00D119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CT Ovel</w:t>
            </w:r>
          </w:p>
        </w:tc>
      </w:tr>
      <w:tr w:rsidR="003B2021" w:rsidRPr="006F7A6C" w:rsidTr="004D6861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Default="003B2021" w:rsidP="003B2021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Pr="002E3C4D" w:rsidRDefault="003B2021" w:rsidP="003B2021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18/Set – Sex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Default="003B2021" w:rsidP="003B20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Pr="003B2021" w:rsidRDefault="003B2021" w:rsidP="003B2021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3B2021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AE Independência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Pr="004D6861" w:rsidRDefault="003B2021" w:rsidP="003B2021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Default="003B2021" w:rsidP="003B2021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Default="003B2021" w:rsidP="003B2021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Pr="003B2021" w:rsidRDefault="003B2021" w:rsidP="003B2021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3B2021">
              <w:rPr>
                <w:b/>
                <w:bCs/>
                <w:color w:val="000000" w:themeColor="text1"/>
                <w:lang w:val="en-US"/>
              </w:rPr>
              <w:t>Aseev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Pr="006F7A6C" w:rsidRDefault="003B2021" w:rsidP="003B20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Vila Mutirão</w:t>
            </w:r>
          </w:p>
        </w:tc>
      </w:tr>
      <w:tr w:rsidR="003B2021" w:rsidRPr="00847875" w:rsidTr="004D6861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Default="003B2021" w:rsidP="003B2021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Pr="002E3C4D" w:rsidRDefault="003B2021" w:rsidP="003B2021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18/Set – Sex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Default="003B2021" w:rsidP="003B20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Pr="003B2021" w:rsidRDefault="003B2021" w:rsidP="003B2021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3B2021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CE Wílson Goiano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Pr="004D6861" w:rsidRDefault="003B2021" w:rsidP="003B2021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Default="003B2021" w:rsidP="003B2021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Default="003B2021" w:rsidP="003B2021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Pr="003B2021" w:rsidRDefault="003B2021" w:rsidP="003B2021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3B2021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Grêmio Trindade F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Pr="00847875" w:rsidRDefault="003B2021" w:rsidP="003B20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CE Wílson Goiano</w:t>
            </w:r>
          </w:p>
        </w:tc>
      </w:tr>
      <w:tr w:rsidR="00D461E0" w:rsidRPr="00D827C1" w:rsidTr="004D6861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E0" w:rsidRDefault="00D461E0" w:rsidP="00D461E0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E0" w:rsidRPr="002E3C4D" w:rsidRDefault="00D461E0" w:rsidP="00D461E0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18/Set – Sex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E0" w:rsidRDefault="00D461E0" w:rsidP="00D461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E0" w:rsidRPr="003B2021" w:rsidRDefault="00D461E0" w:rsidP="00D461E0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3B2021">
              <w:rPr>
                <w:b/>
                <w:bCs/>
                <w:color w:val="000000" w:themeColor="text1"/>
                <w:lang w:val="en-US"/>
              </w:rPr>
              <w:t>SC Abadia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E0" w:rsidRPr="004D6861" w:rsidRDefault="00D461E0" w:rsidP="00D461E0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E0" w:rsidRPr="00445FC9" w:rsidRDefault="00D461E0" w:rsidP="00D461E0">
            <w:pPr>
              <w:jc w:val="center"/>
              <w:rPr>
                <w:b/>
              </w:rPr>
            </w:pPr>
            <w:r w:rsidRPr="00445FC9"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E0" w:rsidRPr="005F3BC6" w:rsidRDefault="00D461E0" w:rsidP="00D461E0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E0" w:rsidRPr="003B2021" w:rsidRDefault="00D461E0" w:rsidP="00D461E0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3B2021">
              <w:rPr>
                <w:b/>
                <w:bCs/>
                <w:color w:val="000000" w:themeColor="text1"/>
                <w:lang w:val="en-US"/>
              </w:rPr>
              <w:t>CA Pontalinense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E0" w:rsidRPr="00683F4B" w:rsidRDefault="00D461E0" w:rsidP="00D461E0">
            <w:pPr>
              <w:rPr>
                <w:b/>
                <w:bCs/>
              </w:rPr>
            </w:pPr>
            <w:r w:rsidRPr="00683F4B">
              <w:rPr>
                <w:b/>
                <w:bCs/>
              </w:rPr>
              <w:t xml:space="preserve">            </w:t>
            </w:r>
            <w:r>
              <w:rPr>
                <w:b/>
                <w:bCs/>
              </w:rPr>
              <w:t xml:space="preserve">  </w:t>
            </w:r>
            <w:r w:rsidRPr="00683F4B">
              <w:rPr>
                <w:b/>
                <w:bCs/>
              </w:rPr>
              <w:t>Zeca Puglise</w:t>
            </w:r>
          </w:p>
        </w:tc>
      </w:tr>
      <w:tr w:rsidR="003B2021" w:rsidRPr="00847875" w:rsidTr="004D6861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Default="003B2021" w:rsidP="003B2021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Pr="002E3C4D" w:rsidRDefault="003B2021" w:rsidP="003B2021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18/Set – Sex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Default="003B2021" w:rsidP="003B20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Pr="003B2021" w:rsidRDefault="003B2021" w:rsidP="003B2021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3B2021">
              <w:rPr>
                <w:b/>
                <w:bCs/>
                <w:color w:val="000000" w:themeColor="text1"/>
                <w:lang w:val="en-US"/>
              </w:rPr>
              <w:t>Alto Padrão EC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Default="003B2021" w:rsidP="003B2021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Default="003B2021" w:rsidP="003B2021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Default="003B2021" w:rsidP="003B2021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Pr="003B2021" w:rsidRDefault="003B2021" w:rsidP="003B2021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3B2021">
              <w:rPr>
                <w:b/>
                <w:bCs/>
                <w:color w:val="000000" w:themeColor="text1"/>
                <w:lang w:val="en-US"/>
              </w:rPr>
              <w:t>Morrinhos FC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Pr="00847875" w:rsidRDefault="003B2021" w:rsidP="003B20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Associação Rodoviária</w:t>
            </w:r>
          </w:p>
        </w:tc>
      </w:tr>
    </w:tbl>
    <w:p w:rsidR="005837C7" w:rsidRDefault="005837C7" w:rsidP="00E07937">
      <w:pPr>
        <w:jc w:val="both"/>
        <w:rPr>
          <w:b/>
        </w:rPr>
      </w:pPr>
    </w:p>
    <w:p w:rsidR="004D6861" w:rsidRDefault="004D6861" w:rsidP="00E07937">
      <w:pPr>
        <w:jc w:val="both"/>
        <w:rPr>
          <w:b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1276"/>
        <w:gridCol w:w="850"/>
        <w:gridCol w:w="1701"/>
        <w:gridCol w:w="425"/>
        <w:gridCol w:w="426"/>
        <w:gridCol w:w="425"/>
        <w:gridCol w:w="1701"/>
        <w:gridCol w:w="18"/>
        <w:gridCol w:w="2742"/>
      </w:tblGrid>
      <w:tr w:rsidR="00EA47FA" w:rsidTr="00EA47FA">
        <w:tc>
          <w:tcPr>
            <w:tcW w:w="354" w:type="dxa"/>
          </w:tcPr>
          <w:p w:rsidR="00EA47FA" w:rsidRDefault="00EA47FA" w:rsidP="00EA47FA">
            <w:pPr>
              <w:pStyle w:val="Ttulo1"/>
              <w:jc w:val="left"/>
            </w:pPr>
            <w:r>
              <w:t>Gr</w:t>
            </w:r>
          </w:p>
        </w:tc>
        <w:tc>
          <w:tcPr>
            <w:tcW w:w="1276" w:type="dxa"/>
          </w:tcPr>
          <w:p w:rsidR="00EA47FA" w:rsidRDefault="00EA47FA" w:rsidP="00EA47FA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5ª RODADA</w:t>
            </w:r>
          </w:p>
        </w:tc>
        <w:tc>
          <w:tcPr>
            <w:tcW w:w="850" w:type="dxa"/>
          </w:tcPr>
          <w:p w:rsidR="00EA47FA" w:rsidRDefault="00EA47FA" w:rsidP="00EA47FA">
            <w:pPr>
              <w:jc w:val="center"/>
              <w:rPr>
                <w:b/>
              </w:rPr>
            </w:pPr>
            <w:r>
              <w:rPr>
                <w:b/>
              </w:rPr>
              <w:t>Horário</w:t>
            </w:r>
          </w:p>
        </w:tc>
        <w:tc>
          <w:tcPr>
            <w:tcW w:w="1701" w:type="dxa"/>
          </w:tcPr>
          <w:p w:rsidR="00EA47FA" w:rsidRDefault="00EA47FA" w:rsidP="00EA47FA">
            <w:pPr>
              <w:jc w:val="center"/>
              <w:rPr>
                <w:b/>
              </w:rPr>
            </w:pPr>
            <w:r>
              <w:rPr>
                <w:b/>
              </w:rPr>
              <w:t>Mandante</w:t>
            </w:r>
          </w:p>
        </w:tc>
        <w:tc>
          <w:tcPr>
            <w:tcW w:w="1276" w:type="dxa"/>
            <w:gridSpan w:val="3"/>
          </w:tcPr>
          <w:p w:rsidR="00EA47FA" w:rsidRDefault="00EA47FA" w:rsidP="00EA47FA">
            <w:pPr>
              <w:pStyle w:val="Ttulo4"/>
              <w:rPr>
                <w:color w:val="auto"/>
              </w:rPr>
            </w:pPr>
            <w:r>
              <w:rPr>
                <w:color w:val="auto"/>
              </w:rPr>
              <w:t>PLACAR</w:t>
            </w:r>
          </w:p>
        </w:tc>
        <w:tc>
          <w:tcPr>
            <w:tcW w:w="1701" w:type="dxa"/>
          </w:tcPr>
          <w:p w:rsidR="00EA47FA" w:rsidRDefault="00EA47FA" w:rsidP="00EA47FA">
            <w:pPr>
              <w:jc w:val="center"/>
              <w:rPr>
                <w:b/>
              </w:rPr>
            </w:pPr>
            <w:r>
              <w:rPr>
                <w:b/>
              </w:rPr>
              <w:t>Visitante</w:t>
            </w:r>
          </w:p>
        </w:tc>
        <w:tc>
          <w:tcPr>
            <w:tcW w:w="2760" w:type="dxa"/>
            <w:gridSpan w:val="2"/>
          </w:tcPr>
          <w:p w:rsidR="00EA47FA" w:rsidRDefault="00EA47FA" w:rsidP="00EA47FA">
            <w:pPr>
              <w:jc w:val="center"/>
              <w:rPr>
                <w:b/>
              </w:rPr>
            </w:pPr>
            <w:r>
              <w:rPr>
                <w:b/>
              </w:rPr>
              <w:t>Local</w:t>
            </w:r>
          </w:p>
        </w:tc>
      </w:tr>
      <w:tr w:rsidR="00D119B5" w:rsidRPr="001823AA" w:rsidTr="00EA47FA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5" w:rsidRDefault="00D119B5" w:rsidP="00D119B5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5" w:rsidRPr="002E3C4D" w:rsidRDefault="00D119B5" w:rsidP="00D119B5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26/Set – Sáb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5" w:rsidRDefault="00D119B5" w:rsidP="00D119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5" w:rsidRPr="003B2021" w:rsidRDefault="00D119B5" w:rsidP="00D119B5">
            <w:pPr>
              <w:rPr>
                <w:b/>
                <w:bCs/>
                <w:color w:val="000000" w:themeColor="text1"/>
                <w:lang w:val="en-US"/>
              </w:rPr>
            </w:pPr>
            <w:r w:rsidRPr="003B2021">
              <w:rPr>
                <w:b/>
                <w:bCs/>
                <w:color w:val="000000" w:themeColor="text1"/>
                <w:lang w:val="en-US"/>
              </w:rPr>
              <w:t xml:space="preserve">   Santa Cruz EC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5" w:rsidRDefault="00D119B5" w:rsidP="00D119B5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5" w:rsidRDefault="00D119B5" w:rsidP="00D119B5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5" w:rsidRDefault="00D119B5" w:rsidP="00D119B5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5" w:rsidRPr="003B2021" w:rsidRDefault="00D119B5" w:rsidP="00D119B5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3B2021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AD Hidrolandense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5" w:rsidRPr="00683F4B" w:rsidRDefault="00D119B5" w:rsidP="00D119B5">
            <w:pPr>
              <w:rPr>
                <w:b/>
                <w:bCs/>
              </w:rPr>
            </w:pPr>
            <w:r w:rsidRPr="00683F4B">
              <w:rPr>
                <w:b/>
                <w:bCs/>
              </w:rPr>
              <w:t xml:space="preserve">            </w:t>
            </w:r>
            <w:r>
              <w:rPr>
                <w:b/>
                <w:bCs/>
              </w:rPr>
              <w:t xml:space="preserve">  </w:t>
            </w:r>
            <w:r w:rsidRPr="00683F4B">
              <w:rPr>
                <w:b/>
                <w:bCs/>
              </w:rPr>
              <w:t>Zeca Puglise</w:t>
            </w:r>
          </w:p>
        </w:tc>
      </w:tr>
      <w:tr w:rsidR="00D119B5" w:rsidRPr="001823AA" w:rsidTr="00EA47FA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5" w:rsidRDefault="00D119B5" w:rsidP="00D119B5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5" w:rsidRPr="002E3C4D" w:rsidRDefault="00D119B5" w:rsidP="00D119B5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25/Set – Sex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5" w:rsidRDefault="00D119B5" w:rsidP="00D119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5" w:rsidRPr="003B2021" w:rsidRDefault="00D119B5" w:rsidP="00D119B5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3B2021">
              <w:rPr>
                <w:b/>
                <w:bCs/>
                <w:color w:val="000000" w:themeColor="text1"/>
                <w:lang w:val="en-US"/>
              </w:rPr>
              <w:t>AA Flugoiânia 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5" w:rsidRDefault="00D119B5" w:rsidP="00D119B5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5" w:rsidRDefault="00D119B5" w:rsidP="00D119B5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5" w:rsidRDefault="00D119B5" w:rsidP="00D119B5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5" w:rsidRPr="003B2021" w:rsidRDefault="00D119B5" w:rsidP="00D119B5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3B2021">
              <w:rPr>
                <w:b/>
                <w:bCs/>
                <w:color w:val="000000" w:themeColor="text1"/>
                <w:lang w:val="en-US"/>
              </w:rPr>
              <w:t>Cerrado EC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5" w:rsidRPr="00D827C1" w:rsidRDefault="00D119B5" w:rsidP="00D119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CT Fazendinha</w:t>
            </w:r>
          </w:p>
        </w:tc>
      </w:tr>
      <w:tr w:rsidR="00D119B5" w:rsidRPr="006F7A6C" w:rsidTr="00EA47FA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5" w:rsidRDefault="00D119B5" w:rsidP="00D119B5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5" w:rsidRPr="002E3C4D" w:rsidRDefault="00D119B5" w:rsidP="00D119B5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25/Set – Sex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5" w:rsidRDefault="00D119B5" w:rsidP="00D119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5" w:rsidRPr="003B2021" w:rsidRDefault="00D119B5" w:rsidP="00D119B5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3B2021">
              <w:rPr>
                <w:b/>
                <w:bCs/>
                <w:color w:val="000000" w:themeColor="text1"/>
                <w:lang w:val="en-US"/>
              </w:rPr>
              <w:t>Aparecida EC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5" w:rsidRPr="005F3BC6" w:rsidRDefault="00D119B5" w:rsidP="00D119B5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5" w:rsidRPr="00445FC9" w:rsidRDefault="00D119B5" w:rsidP="00D119B5">
            <w:pPr>
              <w:jc w:val="center"/>
              <w:rPr>
                <w:b/>
              </w:rPr>
            </w:pPr>
            <w:r w:rsidRPr="00445FC9"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5" w:rsidRPr="005F3BC6" w:rsidRDefault="00D119B5" w:rsidP="00D119B5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5" w:rsidRPr="003B2021" w:rsidRDefault="00D119B5" w:rsidP="00D119B5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3B2021">
              <w:rPr>
                <w:b/>
                <w:bCs/>
                <w:color w:val="000000" w:themeColor="text1"/>
                <w:lang w:val="en-US"/>
              </w:rPr>
              <w:t>AE Ovel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5" w:rsidRDefault="00D119B5" w:rsidP="00D119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CT Sussumo Taia</w:t>
            </w:r>
          </w:p>
        </w:tc>
      </w:tr>
      <w:tr w:rsidR="00D119B5" w:rsidRPr="006F7A6C" w:rsidTr="00EA47FA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5" w:rsidRDefault="00D119B5" w:rsidP="00D119B5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5" w:rsidRPr="002E3C4D" w:rsidRDefault="00D119B5" w:rsidP="00D119B5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25/Set – Sex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5" w:rsidRDefault="00D119B5" w:rsidP="00D119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5" w:rsidRPr="003B2021" w:rsidRDefault="00D119B5" w:rsidP="00D119B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3B2021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Goianésia Atlético 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5" w:rsidRDefault="00D119B5" w:rsidP="00D119B5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5" w:rsidRDefault="00D119B5" w:rsidP="00D119B5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5" w:rsidRDefault="00D119B5" w:rsidP="00D119B5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5" w:rsidRPr="003B2021" w:rsidRDefault="00D119B5" w:rsidP="00D119B5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3B2021">
              <w:rPr>
                <w:b/>
                <w:bCs/>
                <w:color w:val="000000" w:themeColor="text1"/>
                <w:lang w:val="en-US"/>
              </w:rPr>
              <w:t>FC Estrela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5" w:rsidRPr="00E61F94" w:rsidRDefault="00D119B5" w:rsidP="00D119B5">
            <w:pPr>
              <w:jc w:val="center"/>
              <w:rPr>
                <w:b/>
                <w:bCs/>
                <w:sz w:val="18"/>
                <w:szCs w:val="18"/>
              </w:rPr>
            </w:pPr>
            <w:r w:rsidRPr="00E61F94">
              <w:rPr>
                <w:b/>
                <w:bCs/>
                <w:sz w:val="18"/>
                <w:szCs w:val="18"/>
              </w:rPr>
              <w:t>CT Goianésia Atlético/Planagri</w:t>
            </w:r>
          </w:p>
        </w:tc>
      </w:tr>
      <w:tr w:rsidR="003B2021" w:rsidRPr="00FE61DC" w:rsidTr="004D6861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Default="003B2021" w:rsidP="003B2021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Pr="002E3C4D" w:rsidRDefault="003B2021" w:rsidP="003B2021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25/Set – Sex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Default="003B2021" w:rsidP="003B20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Pr="003B2021" w:rsidRDefault="003B2021" w:rsidP="003B2021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3B2021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Grêmio Trindade 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Pr="004D6861" w:rsidRDefault="003B2021" w:rsidP="003B2021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Default="003B2021" w:rsidP="003B2021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Default="003B2021" w:rsidP="003B2021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Pr="003B2021" w:rsidRDefault="003B2021" w:rsidP="003B2021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3B2021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AE Independência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Pr="006F7A6C" w:rsidRDefault="003B2021" w:rsidP="003B20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Clube do Func. Público</w:t>
            </w:r>
          </w:p>
        </w:tc>
      </w:tr>
      <w:tr w:rsidR="003B2021" w:rsidRPr="00D827C1" w:rsidTr="004D6861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Default="003B2021" w:rsidP="003B2021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Pr="002E3C4D" w:rsidRDefault="003B2021" w:rsidP="003B2021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25/Set – Sex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Default="003B2021" w:rsidP="003B20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Pr="003B2021" w:rsidRDefault="003B2021" w:rsidP="003B2021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3B2021">
              <w:rPr>
                <w:b/>
                <w:bCs/>
                <w:color w:val="000000" w:themeColor="text1"/>
                <w:lang w:val="en-US"/>
              </w:rPr>
              <w:t>Aseev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Pr="004D6861" w:rsidRDefault="003B2021" w:rsidP="003B2021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Default="003B2021" w:rsidP="003B2021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Default="003B2021" w:rsidP="003B2021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Pr="003B2021" w:rsidRDefault="003B2021" w:rsidP="003B2021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3B2021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CE Wílson Goiano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Pr="00D827C1" w:rsidRDefault="003B2021" w:rsidP="003B20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Campo da Lobense</w:t>
            </w:r>
          </w:p>
        </w:tc>
      </w:tr>
      <w:tr w:rsidR="00D461E0" w:rsidTr="004D6861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E0" w:rsidRDefault="00D461E0" w:rsidP="00D461E0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E0" w:rsidRPr="002E3C4D" w:rsidRDefault="00D461E0" w:rsidP="00D461E0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25/Set – Sex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E0" w:rsidRDefault="00D461E0" w:rsidP="00D461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E0" w:rsidRPr="003B2021" w:rsidRDefault="00D461E0" w:rsidP="00D461E0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3B2021">
              <w:rPr>
                <w:b/>
                <w:bCs/>
                <w:color w:val="000000" w:themeColor="text1"/>
                <w:lang w:val="en-US"/>
              </w:rPr>
              <w:t>SC Abadia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E0" w:rsidRPr="004D6861" w:rsidRDefault="00D461E0" w:rsidP="00D461E0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E0" w:rsidRPr="00445FC9" w:rsidRDefault="00D461E0" w:rsidP="00D461E0">
            <w:pPr>
              <w:jc w:val="center"/>
              <w:rPr>
                <w:b/>
              </w:rPr>
            </w:pPr>
            <w:r w:rsidRPr="00445FC9"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E0" w:rsidRPr="005F3BC6" w:rsidRDefault="00D461E0" w:rsidP="00D461E0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E0" w:rsidRPr="003B2021" w:rsidRDefault="00D461E0" w:rsidP="00D461E0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3B2021">
              <w:rPr>
                <w:b/>
                <w:bCs/>
                <w:color w:val="000000" w:themeColor="text1"/>
                <w:lang w:val="en-US"/>
              </w:rPr>
              <w:t>Alto Padrão EC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E0" w:rsidRPr="00683F4B" w:rsidRDefault="00D461E0" w:rsidP="00D461E0">
            <w:pPr>
              <w:rPr>
                <w:b/>
                <w:bCs/>
              </w:rPr>
            </w:pPr>
            <w:r w:rsidRPr="00683F4B">
              <w:rPr>
                <w:b/>
                <w:bCs/>
              </w:rPr>
              <w:t xml:space="preserve">            </w:t>
            </w:r>
            <w:r>
              <w:rPr>
                <w:b/>
                <w:bCs/>
              </w:rPr>
              <w:t xml:space="preserve">  </w:t>
            </w:r>
            <w:r w:rsidRPr="00683F4B">
              <w:rPr>
                <w:b/>
                <w:bCs/>
              </w:rPr>
              <w:t>Zeca Puglise</w:t>
            </w:r>
          </w:p>
        </w:tc>
      </w:tr>
      <w:tr w:rsidR="003B2021" w:rsidRPr="006F7A6C" w:rsidTr="004D6861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Default="003B2021" w:rsidP="003B2021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Pr="002E3C4D" w:rsidRDefault="003B2021" w:rsidP="003B2021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25/Set – Sex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Default="003B2021" w:rsidP="003B20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Pr="003B2021" w:rsidRDefault="003B2021" w:rsidP="003B2021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3B2021">
              <w:rPr>
                <w:b/>
                <w:bCs/>
                <w:color w:val="000000" w:themeColor="text1"/>
                <w:lang w:val="en-US"/>
              </w:rPr>
              <w:t>CA Pontalinense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Default="003B2021" w:rsidP="003B2021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Default="003B2021" w:rsidP="003B2021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Default="003B2021" w:rsidP="003B2021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Pr="003B2021" w:rsidRDefault="003B2021" w:rsidP="003B2021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3B2021">
              <w:rPr>
                <w:b/>
                <w:bCs/>
                <w:color w:val="000000" w:themeColor="text1"/>
                <w:lang w:val="en-US"/>
              </w:rPr>
              <w:t>Morrinhos FC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Pr="00654E8D" w:rsidRDefault="003B2021" w:rsidP="003B2021">
            <w:pPr>
              <w:jc w:val="center"/>
              <w:rPr>
                <w:b/>
                <w:bCs/>
              </w:rPr>
            </w:pPr>
            <w:r w:rsidRPr="00654E8D">
              <w:rPr>
                <w:b/>
                <w:bCs/>
              </w:rPr>
              <w:t>Eurípedes da Silva Nolasco</w:t>
            </w:r>
          </w:p>
        </w:tc>
      </w:tr>
    </w:tbl>
    <w:p w:rsidR="004D6861" w:rsidRDefault="004D6861" w:rsidP="00E07937">
      <w:pPr>
        <w:jc w:val="both"/>
        <w:rPr>
          <w:b/>
        </w:rPr>
      </w:pPr>
    </w:p>
    <w:p w:rsidR="004D6861" w:rsidRDefault="004D6861" w:rsidP="00E07937">
      <w:pPr>
        <w:jc w:val="both"/>
        <w:rPr>
          <w:b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1276"/>
        <w:gridCol w:w="850"/>
        <w:gridCol w:w="1701"/>
        <w:gridCol w:w="425"/>
        <w:gridCol w:w="426"/>
        <w:gridCol w:w="425"/>
        <w:gridCol w:w="1701"/>
        <w:gridCol w:w="18"/>
        <w:gridCol w:w="2742"/>
      </w:tblGrid>
      <w:tr w:rsidR="00EA47FA" w:rsidTr="00EA47FA">
        <w:tc>
          <w:tcPr>
            <w:tcW w:w="354" w:type="dxa"/>
          </w:tcPr>
          <w:p w:rsidR="00EA47FA" w:rsidRDefault="00EA47FA" w:rsidP="00EA47FA">
            <w:pPr>
              <w:pStyle w:val="Ttulo1"/>
              <w:jc w:val="left"/>
            </w:pPr>
            <w:r>
              <w:t>Gr</w:t>
            </w:r>
          </w:p>
        </w:tc>
        <w:tc>
          <w:tcPr>
            <w:tcW w:w="1276" w:type="dxa"/>
          </w:tcPr>
          <w:p w:rsidR="00EA47FA" w:rsidRDefault="00EA47FA" w:rsidP="00EA47FA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6ª RODADA</w:t>
            </w:r>
          </w:p>
        </w:tc>
        <w:tc>
          <w:tcPr>
            <w:tcW w:w="850" w:type="dxa"/>
          </w:tcPr>
          <w:p w:rsidR="00EA47FA" w:rsidRDefault="00EA47FA" w:rsidP="00EA47FA">
            <w:pPr>
              <w:jc w:val="center"/>
              <w:rPr>
                <w:b/>
              </w:rPr>
            </w:pPr>
            <w:r>
              <w:rPr>
                <w:b/>
              </w:rPr>
              <w:t>Horário</w:t>
            </w:r>
          </w:p>
        </w:tc>
        <w:tc>
          <w:tcPr>
            <w:tcW w:w="1701" w:type="dxa"/>
          </w:tcPr>
          <w:p w:rsidR="00EA47FA" w:rsidRDefault="00EA47FA" w:rsidP="00EA47FA">
            <w:pPr>
              <w:jc w:val="center"/>
              <w:rPr>
                <w:b/>
              </w:rPr>
            </w:pPr>
            <w:r>
              <w:rPr>
                <w:b/>
              </w:rPr>
              <w:t>Mandante</w:t>
            </w:r>
          </w:p>
        </w:tc>
        <w:tc>
          <w:tcPr>
            <w:tcW w:w="1276" w:type="dxa"/>
            <w:gridSpan w:val="3"/>
          </w:tcPr>
          <w:p w:rsidR="00EA47FA" w:rsidRDefault="00EA47FA" w:rsidP="00EA47FA">
            <w:pPr>
              <w:pStyle w:val="Ttulo4"/>
              <w:rPr>
                <w:color w:val="auto"/>
              </w:rPr>
            </w:pPr>
            <w:r>
              <w:rPr>
                <w:color w:val="auto"/>
              </w:rPr>
              <w:t>PLACAR</w:t>
            </w:r>
          </w:p>
        </w:tc>
        <w:tc>
          <w:tcPr>
            <w:tcW w:w="1701" w:type="dxa"/>
          </w:tcPr>
          <w:p w:rsidR="00EA47FA" w:rsidRDefault="00EA47FA" w:rsidP="00EA47FA">
            <w:pPr>
              <w:jc w:val="center"/>
              <w:rPr>
                <w:b/>
              </w:rPr>
            </w:pPr>
            <w:r>
              <w:rPr>
                <w:b/>
              </w:rPr>
              <w:t>Visitante</w:t>
            </w:r>
          </w:p>
        </w:tc>
        <w:tc>
          <w:tcPr>
            <w:tcW w:w="2760" w:type="dxa"/>
            <w:gridSpan w:val="2"/>
          </w:tcPr>
          <w:p w:rsidR="00EA47FA" w:rsidRDefault="00EA47FA" w:rsidP="00EA47FA">
            <w:pPr>
              <w:jc w:val="center"/>
              <w:rPr>
                <w:b/>
              </w:rPr>
            </w:pPr>
            <w:r>
              <w:rPr>
                <w:b/>
              </w:rPr>
              <w:t>Local</w:t>
            </w:r>
          </w:p>
        </w:tc>
      </w:tr>
      <w:tr w:rsidR="009A56E9" w:rsidRPr="001823AA" w:rsidTr="00EA47FA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Default="009A56E9" w:rsidP="009A56E9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Pr="002E3C4D" w:rsidRDefault="00D461E0" w:rsidP="009A56E9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02</w:t>
            </w:r>
            <w:r w:rsidR="009A56E9">
              <w:rPr>
                <w:b/>
                <w:sz w:val="18"/>
                <w:szCs w:val="18"/>
                <w:lang w:val="en-US"/>
              </w:rPr>
              <w:t xml:space="preserve">/Out – Sex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Default="009A56E9" w:rsidP="009A56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Pr="003B2021" w:rsidRDefault="009A56E9" w:rsidP="009A56E9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3B2021">
              <w:rPr>
                <w:b/>
                <w:bCs/>
                <w:color w:val="000000" w:themeColor="text1"/>
                <w:lang w:val="en-US"/>
              </w:rPr>
              <w:t>FC Estrela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Default="009A56E9" w:rsidP="009A56E9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Default="009A56E9" w:rsidP="009A56E9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Default="009A56E9" w:rsidP="009A56E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Pr="003B2021" w:rsidRDefault="009A56E9" w:rsidP="009A56E9">
            <w:pPr>
              <w:rPr>
                <w:b/>
                <w:bCs/>
                <w:color w:val="000000" w:themeColor="text1"/>
                <w:lang w:val="en-US"/>
              </w:rPr>
            </w:pPr>
            <w:r w:rsidRPr="003B2021">
              <w:rPr>
                <w:b/>
                <w:bCs/>
                <w:color w:val="000000" w:themeColor="text1"/>
                <w:lang w:val="en-US"/>
              </w:rPr>
              <w:t xml:space="preserve">   Santa Cruz EC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E9" w:rsidRPr="006F7A6C" w:rsidRDefault="009A56E9" w:rsidP="009A56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Resenha Sports Center</w:t>
            </w:r>
          </w:p>
        </w:tc>
      </w:tr>
      <w:tr w:rsidR="00D461E0" w:rsidRPr="001823AA" w:rsidTr="00EA47FA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E0" w:rsidRDefault="00D461E0" w:rsidP="00D461E0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E0" w:rsidRPr="002E3C4D" w:rsidRDefault="00D461E0" w:rsidP="00D461E0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02/Out – Sex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E0" w:rsidRDefault="00D461E0" w:rsidP="00D461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E0" w:rsidRPr="003B2021" w:rsidRDefault="00D461E0" w:rsidP="00D461E0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3B2021">
              <w:rPr>
                <w:b/>
                <w:bCs/>
                <w:color w:val="000000" w:themeColor="text1"/>
                <w:lang w:val="en-US"/>
              </w:rPr>
              <w:t>Aparecida EC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E0" w:rsidRDefault="00D461E0" w:rsidP="00D461E0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E0" w:rsidRDefault="00D461E0" w:rsidP="00D461E0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E0" w:rsidRDefault="00D461E0" w:rsidP="00D461E0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E0" w:rsidRPr="003B2021" w:rsidRDefault="00D461E0" w:rsidP="00D461E0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3B2021">
              <w:rPr>
                <w:b/>
                <w:bCs/>
                <w:color w:val="000000" w:themeColor="text1"/>
                <w:lang w:val="en-US"/>
              </w:rPr>
              <w:t>Cerrado EC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E0" w:rsidRDefault="00D461E0" w:rsidP="00D461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CT Sussumo Taia</w:t>
            </w:r>
          </w:p>
        </w:tc>
      </w:tr>
      <w:tr w:rsidR="00D461E0" w:rsidRPr="006F7A6C" w:rsidTr="00EA47FA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E0" w:rsidRDefault="00D461E0" w:rsidP="00D461E0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E0" w:rsidRPr="002E3C4D" w:rsidRDefault="00D461E0" w:rsidP="00D461E0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02/Out – Sex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E0" w:rsidRDefault="00D461E0" w:rsidP="00D461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E0" w:rsidRPr="003B2021" w:rsidRDefault="00D461E0" w:rsidP="00D461E0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3B2021">
              <w:rPr>
                <w:b/>
                <w:bCs/>
                <w:color w:val="000000" w:themeColor="text1"/>
                <w:lang w:val="en-US"/>
              </w:rPr>
              <w:t>AE Ovel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E0" w:rsidRPr="005F3BC6" w:rsidRDefault="00D461E0" w:rsidP="00D461E0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E0" w:rsidRPr="00445FC9" w:rsidRDefault="00D461E0" w:rsidP="00D461E0">
            <w:pPr>
              <w:jc w:val="center"/>
              <w:rPr>
                <w:b/>
              </w:rPr>
            </w:pPr>
            <w:r w:rsidRPr="00445FC9"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E0" w:rsidRPr="005F3BC6" w:rsidRDefault="00D461E0" w:rsidP="00D461E0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E0" w:rsidRPr="003B2021" w:rsidRDefault="00D461E0" w:rsidP="00D461E0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3B2021">
              <w:rPr>
                <w:b/>
                <w:bCs/>
                <w:color w:val="000000" w:themeColor="text1"/>
                <w:lang w:val="en-US"/>
              </w:rPr>
              <w:t>AA Flugoiânia F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E0" w:rsidRPr="00847875" w:rsidRDefault="00D461E0" w:rsidP="00D461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CT Ovel</w:t>
            </w:r>
          </w:p>
        </w:tc>
      </w:tr>
      <w:tr w:rsidR="00D461E0" w:rsidRPr="006F7A6C" w:rsidTr="00EA47FA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E0" w:rsidRDefault="00D461E0" w:rsidP="00D461E0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E0" w:rsidRPr="002E3C4D" w:rsidRDefault="00D461E0" w:rsidP="00D461E0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02/Out – Sex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E0" w:rsidRDefault="00D461E0" w:rsidP="00D461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E0" w:rsidRPr="003B2021" w:rsidRDefault="00D461E0" w:rsidP="00D461E0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3B2021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Goianésia Atlético 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E0" w:rsidRDefault="00D461E0" w:rsidP="00D461E0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E0" w:rsidRDefault="00D461E0" w:rsidP="00D461E0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E0" w:rsidRDefault="00D461E0" w:rsidP="00D461E0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E0" w:rsidRPr="003B2021" w:rsidRDefault="00D461E0" w:rsidP="00D461E0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3B2021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AD Hidrolandense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E0" w:rsidRPr="00E61F94" w:rsidRDefault="00D461E0" w:rsidP="00D461E0">
            <w:pPr>
              <w:jc w:val="center"/>
              <w:rPr>
                <w:b/>
                <w:bCs/>
                <w:sz w:val="18"/>
                <w:szCs w:val="18"/>
              </w:rPr>
            </w:pPr>
            <w:r w:rsidRPr="00E61F94">
              <w:rPr>
                <w:b/>
                <w:bCs/>
                <w:sz w:val="18"/>
                <w:szCs w:val="18"/>
              </w:rPr>
              <w:t>CT Goianésia Atlético/Planagri</w:t>
            </w:r>
          </w:p>
        </w:tc>
      </w:tr>
      <w:tr w:rsidR="00D461E0" w:rsidRPr="006F7A6C" w:rsidTr="004D6861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E0" w:rsidRDefault="00D461E0" w:rsidP="00D461E0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E0" w:rsidRPr="002E3C4D" w:rsidRDefault="00D461E0" w:rsidP="00D461E0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02/Out – Sex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E0" w:rsidRDefault="00D461E0" w:rsidP="00D461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E0" w:rsidRPr="003B2021" w:rsidRDefault="00D461E0" w:rsidP="00D461E0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3B2021">
              <w:rPr>
                <w:b/>
                <w:bCs/>
                <w:color w:val="000000" w:themeColor="text1"/>
                <w:lang w:val="en-US"/>
              </w:rPr>
              <w:t>Morrinhos FC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E0" w:rsidRPr="004D6861" w:rsidRDefault="00D461E0" w:rsidP="00D461E0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E0" w:rsidRDefault="00D461E0" w:rsidP="00D461E0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E0" w:rsidRDefault="00D461E0" w:rsidP="00D461E0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E0" w:rsidRPr="003B2021" w:rsidRDefault="00D461E0" w:rsidP="00D461E0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3B2021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Grêmio Trindade F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E0" w:rsidRPr="006F7A6C" w:rsidRDefault="00D461E0" w:rsidP="00D461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Beira Mato</w:t>
            </w:r>
          </w:p>
        </w:tc>
      </w:tr>
      <w:tr w:rsidR="003B2021" w:rsidTr="004D6861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Default="003B2021" w:rsidP="003B2021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Pr="002E3C4D" w:rsidRDefault="003B2021" w:rsidP="003B2021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02/Out – Sex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Default="003B2021" w:rsidP="003B20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Pr="003B2021" w:rsidRDefault="003B2021" w:rsidP="003B2021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3B2021">
              <w:rPr>
                <w:b/>
                <w:bCs/>
                <w:color w:val="000000" w:themeColor="text1"/>
                <w:lang w:val="en-US"/>
              </w:rPr>
              <w:t>SC Abadia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Pr="004D6861" w:rsidRDefault="003B2021" w:rsidP="003B2021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Default="003B2021" w:rsidP="003B2021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Default="003B2021" w:rsidP="003B2021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Pr="003B2021" w:rsidRDefault="003B2021" w:rsidP="003B2021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3B2021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CE Wílson Goiano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Pr="00683F4B" w:rsidRDefault="003B2021" w:rsidP="003B2021">
            <w:pPr>
              <w:rPr>
                <w:b/>
                <w:bCs/>
              </w:rPr>
            </w:pPr>
            <w:r w:rsidRPr="00683F4B">
              <w:rPr>
                <w:b/>
                <w:bCs/>
              </w:rPr>
              <w:t xml:space="preserve">            </w:t>
            </w:r>
            <w:r>
              <w:rPr>
                <w:b/>
                <w:bCs/>
              </w:rPr>
              <w:t xml:space="preserve">  </w:t>
            </w:r>
            <w:r w:rsidRPr="00683F4B">
              <w:rPr>
                <w:b/>
                <w:bCs/>
              </w:rPr>
              <w:t>Zeca Puglise</w:t>
            </w:r>
          </w:p>
        </w:tc>
      </w:tr>
      <w:tr w:rsidR="003B2021" w:rsidRPr="00847875" w:rsidTr="004D6861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Default="003B2021" w:rsidP="003B2021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Pr="002E3C4D" w:rsidRDefault="003B2021" w:rsidP="003B2021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02/Out – Sex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Default="003B2021" w:rsidP="003B20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Pr="003B2021" w:rsidRDefault="003B2021" w:rsidP="003B2021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3B2021">
              <w:rPr>
                <w:b/>
                <w:bCs/>
                <w:color w:val="000000" w:themeColor="text1"/>
                <w:lang w:val="en-US"/>
              </w:rPr>
              <w:t>Alto Padrão EC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Pr="004D6861" w:rsidRDefault="003B2021" w:rsidP="003B2021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Pr="00445FC9" w:rsidRDefault="003B2021" w:rsidP="003B2021">
            <w:pPr>
              <w:jc w:val="center"/>
              <w:rPr>
                <w:b/>
              </w:rPr>
            </w:pPr>
            <w:r w:rsidRPr="00445FC9"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Pr="005F3BC6" w:rsidRDefault="003B2021" w:rsidP="003B2021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Pr="003B2021" w:rsidRDefault="003B2021" w:rsidP="003B2021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3B2021">
              <w:rPr>
                <w:b/>
                <w:bCs/>
                <w:color w:val="000000" w:themeColor="text1"/>
                <w:lang w:val="en-US"/>
              </w:rPr>
              <w:t>Aseev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Pr="00847875" w:rsidRDefault="003B2021" w:rsidP="003B20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Associação Rodoviária</w:t>
            </w:r>
          </w:p>
        </w:tc>
      </w:tr>
      <w:tr w:rsidR="003B2021" w:rsidRPr="00D827C1" w:rsidTr="004D6861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Default="003B2021" w:rsidP="003B2021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Pr="002E3C4D" w:rsidRDefault="003B2021" w:rsidP="003B2021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02/Out – Sex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Default="003B2021" w:rsidP="003B20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Pr="003B2021" w:rsidRDefault="003B2021" w:rsidP="003B2021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3B2021">
              <w:rPr>
                <w:b/>
                <w:bCs/>
                <w:color w:val="000000" w:themeColor="text1"/>
                <w:lang w:val="en-US"/>
              </w:rPr>
              <w:t>CA Pontalinense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Default="003B2021" w:rsidP="003B2021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Default="003B2021" w:rsidP="003B2021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Default="003B2021" w:rsidP="003B2021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Pr="003B2021" w:rsidRDefault="003B2021" w:rsidP="003B2021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3B2021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AE Independência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Pr="00654E8D" w:rsidRDefault="003B2021" w:rsidP="003B2021">
            <w:pPr>
              <w:jc w:val="center"/>
              <w:rPr>
                <w:b/>
                <w:bCs/>
              </w:rPr>
            </w:pPr>
            <w:r w:rsidRPr="00654E8D">
              <w:rPr>
                <w:b/>
                <w:bCs/>
              </w:rPr>
              <w:t>Eurípedes da Silva Nolasco</w:t>
            </w:r>
          </w:p>
        </w:tc>
      </w:tr>
    </w:tbl>
    <w:p w:rsidR="004D6861" w:rsidRDefault="004D6861" w:rsidP="00E07937">
      <w:pPr>
        <w:jc w:val="both"/>
        <w:rPr>
          <w:b/>
        </w:rPr>
      </w:pPr>
    </w:p>
    <w:p w:rsidR="004D6861" w:rsidRDefault="004D6861" w:rsidP="00E07937">
      <w:pPr>
        <w:jc w:val="both"/>
        <w:rPr>
          <w:b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1276"/>
        <w:gridCol w:w="850"/>
        <w:gridCol w:w="1701"/>
        <w:gridCol w:w="425"/>
        <w:gridCol w:w="426"/>
        <w:gridCol w:w="425"/>
        <w:gridCol w:w="1701"/>
        <w:gridCol w:w="18"/>
        <w:gridCol w:w="2742"/>
      </w:tblGrid>
      <w:tr w:rsidR="00EA47FA" w:rsidTr="00EA47FA">
        <w:tc>
          <w:tcPr>
            <w:tcW w:w="354" w:type="dxa"/>
          </w:tcPr>
          <w:p w:rsidR="00EA47FA" w:rsidRDefault="00EA47FA" w:rsidP="00EA47FA">
            <w:pPr>
              <w:pStyle w:val="Ttulo1"/>
              <w:jc w:val="left"/>
            </w:pPr>
            <w:r>
              <w:t>Gr</w:t>
            </w:r>
          </w:p>
        </w:tc>
        <w:tc>
          <w:tcPr>
            <w:tcW w:w="1276" w:type="dxa"/>
          </w:tcPr>
          <w:p w:rsidR="00EA47FA" w:rsidRDefault="00EA47FA" w:rsidP="00EA47FA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7ª RODADA</w:t>
            </w:r>
          </w:p>
        </w:tc>
        <w:tc>
          <w:tcPr>
            <w:tcW w:w="850" w:type="dxa"/>
          </w:tcPr>
          <w:p w:rsidR="00EA47FA" w:rsidRDefault="00EA47FA" w:rsidP="00EA47FA">
            <w:pPr>
              <w:jc w:val="center"/>
              <w:rPr>
                <w:b/>
              </w:rPr>
            </w:pPr>
            <w:r>
              <w:rPr>
                <w:b/>
              </w:rPr>
              <w:t>Horário</w:t>
            </w:r>
          </w:p>
        </w:tc>
        <w:tc>
          <w:tcPr>
            <w:tcW w:w="1701" w:type="dxa"/>
          </w:tcPr>
          <w:p w:rsidR="00EA47FA" w:rsidRDefault="00EA47FA" w:rsidP="00EA47FA">
            <w:pPr>
              <w:jc w:val="center"/>
              <w:rPr>
                <w:b/>
              </w:rPr>
            </w:pPr>
            <w:r>
              <w:rPr>
                <w:b/>
              </w:rPr>
              <w:t>Mandante</w:t>
            </w:r>
          </w:p>
        </w:tc>
        <w:tc>
          <w:tcPr>
            <w:tcW w:w="1276" w:type="dxa"/>
            <w:gridSpan w:val="3"/>
          </w:tcPr>
          <w:p w:rsidR="00EA47FA" w:rsidRDefault="00EA47FA" w:rsidP="00EA47FA">
            <w:pPr>
              <w:pStyle w:val="Ttulo4"/>
              <w:rPr>
                <w:color w:val="auto"/>
              </w:rPr>
            </w:pPr>
            <w:r>
              <w:rPr>
                <w:color w:val="auto"/>
              </w:rPr>
              <w:t>PLACAR</w:t>
            </w:r>
          </w:p>
        </w:tc>
        <w:tc>
          <w:tcPr>
            <w:tcW w:w="1701" w:type="dxa"/>
          </w:tcPr>
          <w:p w:rsidR="00EA47FA" w:rsidRDefault="00EA47FA" w:rsidP="00EA47FA">
            <w:pPr>
              <w:jc w:val="center"/>
              <w:rPr>
                <w:b/>
              </w:rPr>
            </w:pPr>
            <w:r>
              <w:rPr>
                <w:b/>
              </w:rPr>
              <w:t>Visitante</w:t>
            </w:r>
          </w:p>
        </w:tc>
        <w:tc>
          <w:tcPr>
            <w:tcW w:w="2760" w:type="dxa"/>
            <w:gridSpan w:val="2"/>
          </w:tcPr>
          <w:p w:rsidR="00EA47FA" w:rsidRDefault="00EA47FA" w:rsidP="00EA47FA">
            <w:pPr>
              <w:jc w:val="center"/>
              <w:rPr>
                <w:b/>
              </w:rPr>
            </w:pPr>
            <w:r>
              <w:rPr>
                <w:b/>
              </w:rPr>
              <w:t>Local</w:t>
            </w:r>
          </w:p>
        </w:tc>
      </w:tr>
      <w:tr w:rsidR="00D119B5" w:rsidRPr="001823AA" w:rsidTr="00EA47FA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5" w:rsidRDefault="00D119B5" w:rsidP="00D119B5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5" w:rsidRPr="00585DD7" w:rsidRDefault="00D461E0" w:rsidP="00D119B5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09</w:t>
            </w:r>
            <w:r w:rsidR="00D119B5" w:rsidRPr="00585DD7">
              <w:rPr>
                <w:b/>
                <w:sz w:val="18"/>
                <w:szCs w:val="18"/>
                <w:lang w:val="en-US"/>
              </w:rPr>
              <w:t xml:space="preserve">/Out – Sex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5" w:rsidRDefault="00D119B5" w:rsidP="00D119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5" w:rsidRPr="003B2021" w:rsidRDefault="00D119B5" w:rsidP="00D119B5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3B2021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AD Hidrolandense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5" w:rsidRDefault="00D119B5" w:rsidP="00D119B5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5" w:rsidRDefault="00D119B5" w:rsidP="00D119B5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5" w:rsidRDefault="00D119B5" w:rsidP="00D119B5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5" w:rsidRPr="003B2021" w:rsidRDefault="00D119B5" w:rsidP="00D119B5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3B2021">
              <w:rPr>
                <w:b/>
                <w:bCs/>
                <w:color w:val="000000" w:themeColor="text1"/>
                <w:lang w:val="en-US"/>
              </w:rPr>
              <w:t>FC Estrela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5" w:rsidRPr="00847875" w:rsidRDefault="00D119B5" w:rsidP="00D119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Clube Transbrasiliana</w:t>
            </w:r>
          </w:p>
        </w:tc>
      </w:tr>
      <w:tr w:rsidR="00D461E0" w:rsidRPr="001823AA" w:rsidTr="00EA47FA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E0" w:rsidRDefault="00D461E0" w:rsidP="00D461E0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E0" w:rsidRPr="00585DD7" w:rsidRDefault="00D461E0" w:rsidP="00D461E0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09</w:t>
            </w:r>
            <w:r w:rsidRPr="00585DD7">
              <w:rPr>
                <w:b/>
                <w:sz w:val="18"/>
                <w:szCs w:val="18"/>
                <w:lang w:val="en-US"/>
              </w:rPr>
              <w:t xml:space="preserve">/Out – Sex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E0" w:rsidRDefault="00D461E0" w:rsidP="00D461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E0" w:rsidRPr="003B2021" w:rsidRDefault="00D461E0" w:rsidP="00D461E0">
            <w:pPr>
              <w:rPr>
                <w:b/>
                <w:bCs/>
                <w:color w:val="000000" w:themeColor="text1"/>
                <w:lang w:val="en-US"/>
              </w:rPr>
            </w:pPr>
            <w:r w:rsidRPr="003B2021">
              <w:rPr>
                <w:b/>
                <w:bCs/>
                <w:color w:val="000000" w:themeColor="text1"/>
                <w:lang w:val="en-US"/>
              </w:rPr>
              <w:t xml:space="preserve">   Santa Cruz EC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E0" w:rsidRDefault="00D461E0" w:rsidP="00D461E0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E0" w:rsidRDefault="00D461E0" w:rsidP="00D461E0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E0" w:rsidRDefault="00D461E0" w:rsidP="00D461E0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E0" w:rsidRPr="003B2021" w:rsidRDefault="00D461E0" w:rsidP="00D461E0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3B2021">
              <w:rPr>
                <w:b/>
                <w:bCs/>
                <w:color w:val="000000" w:themeColor="text1"/>
                <w:lang w:val="en-US"/>
              </w:rPr>
              <w:t>Aparecida EC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E0" w:rsidRPr="00683F4B" w:rsidRDefault="00D461E0" w:rsidP="00D461E0">
            <w:pPr>
              <w:rPr>
                <w:b/>
                <w:bCs/>
              </w:rPr>
            </w:pPr>
            <w:r w:rsidRPr="00683F4B">
              <w:rPr>
                <w:b/>
                <w:bCs/>
              </w:rPr>
              <w:t xml:space="preserve">            </w:t>
            </w:r>
            <w:r>
              <w:rPr>
                <w:b/>
                <w:bCs/>
              </w:rPr>
              <w:t xml:space="preserve">  </w:t>
            </w:r>
            <w:r w:rsidRPr="00683F4B">
              <w:rPr>
                <w:b/>
                <w:bCs/>
              </w:rPr>
              <w:t>Zeca Puglise</w:t>
            </w:r>
          </w:p>
        </w:tc>
      </w:tr>
      <w:tr w:rsidR="00D461E0" w:rsidRPr="006F7A6C" w:rsidTr="00EA47FA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E0" w:rsidRDefault="00D461E0" w:rsidP="00D461E0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E0" w:rsidRPr="00585DD7" w:rsidRDefault="00D461E0" w:rsidP="00D461E0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09</w:t>
            </w:r>
            <w:r w:rsidRPr="00585DD7">
              <w:rPr>
                <w:b/>
                <w:sz w:val="18"/>
                <w:szCs w:val="18"/>
                <w:lang w:val="en-US"/>
              </w:rPr>
              <w:t xml:space="preserve">/Out – Sex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E0" w:rsidRDefault="00D461E0" w:rsidP="00D461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E0" w:rsidRPr="003B2021" w:rsidRDefault="00D461E0" w:rsidP="00D461E0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3B2021">
              <w:rPr>
                <w:b/>
                <w:bCs/>
                <w:color w:val="000000" w:themeColor="text1"/>
                <w:lang w:val="en-US"/>
              </w:rPr>
              <w:t>Cerrado EC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E0" w:rsidRPr="005F3BC6" w:rsidRDefault="00D461E0" w:rsidP="00D461E0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E0" w:rsidRPr="00445FC9" w:rsidRDefault="00D461E0" w:rsidP="00D461E0">
            <w:pPr>
              <w:jc w:val="center"/>
              <w:rPr>
                <w:b/>
              </w:rPr>
            </w:pPr>
            <w:r w:rsidRPr="00445FC9"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E0" w:rsidRPr="005F3BC6" w:rsidRDefault="00D461E0" w:rsidP="00D461E0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E0" w:rsidRPr="003B2021" w:rsidRDefault="00D461E0" w:rsidP="00D461E0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3B2021">
              <w:rPr>
                <w:b/>
                <w:bCs/>
                <w:color w:val="000000" w:themeColor="text1"/>
                <w:lang w:val="en-US"/>
              </w:rPr>
              <w:t>AE Ovel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E0" w:rsidRPr="00847875" w:rsidRDefault="00D461E0" w:rsidP="00D461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CT Toca do Lobo</w:t>
            </w:r>
          </w:p>
        </w:tc>
      </w:tr>
      <w:tr w:rsidR="00D461E0" w:rsidRPr="006F7A6C" w:rsidTr="00EA47FA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E0" w:rsidRDefault="00D461E0" w:rsidP="00D461E0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E0" w:rsidRPr="00585DD7" w:rsidRDefault="00D461E0" w:rsidP="00D461E0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09</w:t>
            </w:r>
            <w:r w:rsidRPr="00585DD7">
              <w:rPr>
                <w:b/>
                <w:sz w:val="18"/>
                <w:szCs w:val="18"/>
                <w:lang w:val="en-US"/>
              </w:rPr>
              <w:t xml:space="preserve">/Out – Sex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E0" w:rsidRDefault="00D461E0" w:rsidP="00D461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E0" w:rsidRPr="003B2021" w:rsidRDefault="00D461E0" w:rsidP="00D461E0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3B2021">
              <w:rPr>
                <w:b/>
                <w:bCs/>
                <w:color w:val="000000" w:themeColor="text1"/>
                <w:lang w:val="en-US"/>
              </w:rPr>
              <w:t>AA Flugoiânia 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E0" w:rsidRDefault="00D461E0" w:rsidP="00D461E0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E0" w:rsidRDefault="00D461E0" w:rsidP="00D461E0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E0" w:rsidRDefault="00D461E0" w:rsidP="00D461E0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E0" w:rsidRPr="003B2021" w:rsidRDefault="00D461E0" w:rsidP="00D461E0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3B2021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Goianésia Atlético C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E0" w:rsidRPr="00D827C1" w:rsidRDefault="00D461E0" w:rsidP="00D461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CT Fazendinha</w:t>
            </w:r>
          </w:p>
        </w:tc>
      </w:tr>
      <w:tr w:rsidR="003B2021" w:rsidRPr="006F7A6C" w:rsidTr="004D6861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Default="003B2021" w:rsidP="003B2021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Pr="00585DD7" w:rsidRDefault="003B2021" w:rsidP="003B2021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09</w:t>
            </w:r>
            <w:r w:rsidRPr="00585DD7">
              <w:rPr>
                <w:b/>
                <w:sz w:val="18"/>
                <w:szCs w:val="18"/>
                <w:lang w:val="en-US"/>
              </w:rPr>
              <w:t xml:space="preserve">/Out – Sex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Default="003B2021" w:rsidP="003B20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Pr="003B2021" w:rsidRDefault="003B2021" w:rsidP="003B2021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3B2021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AE Independência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Pr="004D6861" w:rsidRDefault="003B2021" w:rsidP="003B2021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Default="003B2021" w:rsidP="003B2021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Default="003B2021" w:rsidP="003B2021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Pr="003B2021" w:rsidRDefault="003B2021" w:rsidP="003B2021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3B2021">
              <w:rPr>
                <w:b/>
                <w:bCs/>
                <w:color w:val="000000" w:themeColor="text1"/>
                <w:lang w:val="en-US"/>
              </w:rPr>
              <w:t>Morrinhos FC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Pr="006F7A6C" w:rsidRDefault="003B2021" w:rsidP="003B20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Vila Mutirão</w:t>
            </w:r>
          </w:p>
        </w:tc>
      </w:tr>
      <w:tr w:rsidR="003B2021" w:rsidRPr="00FE61DC" w:rsidTr="004D6861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Default="003B2021" w:rsidP="003B2021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Pr="00585DD7" w:rsidRDefault="003B2021" w:rsidP="003B2021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09</w:t>
            </w:r>
            <w:r w:rsidRPr="00585DD7">
              <w:rPr>
                <w:b/>
                <w:sz w:val="18"/>
                <w:szCs w:val="18"/>
                <w:lang w:val="en-US"/>
              </w:rPr>
              <w:t xml:space="preserve">/Out – Sex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Default="003B2021" w:rsidP="003B20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Pr="003B2021" w:rsidRDefault="003B2021" w:rsidP="003B2021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3B2021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Grêmio Trindade 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Pr="004D6861" w:rsidRDefault="003B2021" w:rsidP="003B2021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Default="003B2021" w:rsidP="003B2021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Default="003B2021" w:rsidP="003B2021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Pr="003B2021" w:rsidRDefault="003B2021" w:rsidP="003B2021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3B2021">
              <w:rPr>
                <w:b/>
                <w:bCs/>
                <w:color w:val="000000" w:themeColor="text1"/>
                <w:lang w:val="en-US"/>
              </w:rPr>
              <w:t>SC Abadia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Pr="006F7A6C" w:rsidRDefault="003B2021" w:rsidP="003B20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Clube do Func. Público</w:t>
            </w:r>
          </w:p>
        </w:tc>
      </w:tr>
      <w:tr w:rsidR="003B2021" w:rsidRPr="00847875" w:rsidTr="004D6861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Default="003B2021" w:rsidP="003B2021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Pr="00585DD7" w:rsidRDefault="003B2021" w:rsidP="003B2021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09</w:t>
            </w:r>
            <w:r w:rsidRPr="00585DD7">
              <w:rPr>
                <w:b/>
                <w:sz w:val="18"/>
                <w:szCs w:val="18"/>
                <w:lang w:val="en-US"/>
              </w:rPr>
              <w:t xml:space="preserve">/Out – Sex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Default="003B2021" w:rsidP="003B20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Pr="003B2021" w:rsidRDefault="003B2021" w:rsidP="003B2021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3B2021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CE Wílson Goiano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Pr="004D6861" w:rsidRDefault="003B2021" w:rsidP="003B2021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Pr="00445FC9" w:rsidRDefault="003B2021" w:rsidP="003B2021">
            <w:pPr>
              <w:jc w:val="center"/>
              <w:rPr>
                <w:b/>
              </w:rPr>
            </w:pPr>
            <w:r w:rsidRPr="00445FC9"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Pr="005F3BC6" w:rsidRDefault="003B2021" w:rsidP="003B2021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Pr="003B2021" w:rsidRDefault="003B2021" w:rsidP="003B2021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3B2021">
              <w:rPr>
                <w:b/>
                <w:bCs/>
                <w:color w:val="000000" w:themeColor="text1"/>
                <w:lang w:val="en-US"/>
              </w:rPr>
              <w:t>Alto Padrão EC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Pr="00847875" w:rsidRDefault="003B2021" w:rsidP="003B20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CE Wílson Goiano</w:t>
            </w:r>
          </w:p>
        </w:tc>
      </w:tr>
      <w:tr w:rsidR="003B2021" w:rsidRPr="00D827C1" w:rsidTr="004D6861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Default="003B2021" w:rsidP="003B2021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Pr="00585DD7" w:rsidRDefault="003B2021" w:rsidP="003B2021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09</w:t>
            </w:r>
            <w:r w:rsidRPr="00585DD7">
              <w:rPr>
                <w:b/>
                <w:sz w:val="18"/>
                <w:szCs w:val="18"/>
                <w:lang w:val="en-US"/>
              </w:rPr>
              <w:t xml:space="preserve">/Out – Sex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Default="003B2021" w:rsidP="003B20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Pr="003B2021" w:rsidRDefault="003B2021" w:rsidP="003B2021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3B2021">
              <w:rPr>
                <w:b/>
                <w:bCs/>
                <w:color w:val="000000" w:themeColor="text1"/>
                <w:lang w:val="en-US"/>
              </w:rPr>
              <w:t>Aseev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Default="003B2021" w:rsidP="003B2021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Default="003B2021" w:rsidP="003B2021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Default="003B2021" w:rsidP="003B2021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Pr="003B2021" w:rsidRDefault="003B2021" w:rsidP="003B2021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3B2021">
              <w:rPr>
                <w:b/>
                <w:bCs/>
                <w:color w:val="000000" w:themeColor="text1"/>
                <w:lang w:val="en-US"/>
              </w:rPr>
              <w:t>CA Pontalinense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21" w:rsidRPr="00D827C1" w:rsidRDefault="003B2021" w:rsidP="003B20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Campo da Lobense</w:t>
            </w:r>
          </w:p>
        </w:tc>
      </w:tr>
    </w:tbl>
    <w:p w:rsidR="004D6861" w:rsidRDefault="004D6861" w:rsidP="00E07937">
      <w:pPr>
        <w:pStyle w:val="Corpodetexto3"/>
        <w:rPr>
          <w:b/>
          <w:i/>
          <w:sz w:val="22"/>
          <w:szCs w:val="22"/>
          <w:u w:val="single"/>
        </w:rPr>
      </w:pPr>
    </w:p>
    <w:p w:rsidR="00E07937" w:rsidRDefault="00E07937" w:rsidP="00E07937">
      <w:pPr>
        <w:pStyle w:val="Corpodetexto3"/>
        <w:rPr>
          <w:b/>
          <w:i/>
          <w:sz w:val="22"/>
          <w:szCs w:val="22"/>
        </w:rPr>
      </w:pPr>
      <w:r w:rsidRPr="00325C70">
        <w:rPr>
          <w:b/>
          <w:i/>
          <w:sz w:val="22"/>
          <w:szCs w:val="22"/>
          <w:u w:val="single"/>
        </w:rPr>
        <w:lastRenderedPageBreak/>
        <w:t>Obs</w:t>
      </w:r>
      <w:r>
        <w:rPr>
          <w:b/>
          <w:i/>
          <w:sz w:val="22"/>
          <w:szCs w:val="22"/>
          <w:u w:val="single"/>
        </w:rPr>
        <w:t>.</w:t>
      </w:r>
      <w:r w:rsidRPr="00973353">
        <w:rPr>
          <w:b/>
          <w:i/>
          <w:sz w:val="22"/>
          <w:szCs w:val="22"/>
        </w:rPr>
        <w:t>:</w:t>
      </w:r>
      <w:r w:rsidRPr="007C68CF">
        <w:rPr>
          <w:b/>
          <w:i/>
          <w:sz w:val="22"/>
          <w:szCs w:val="22"/>
        </w:rPr>
        <w:t xml:space="preserve"> 01 – Caso haja coincidência nas cores dos uniformes das associações, caberá à associação </w:t>
      </w:r>
      <w:r w:rsidRPr="007C68CF">
        <w:rPr>
          <w:b/>
          <w:i/>
          <w:sz w:val="22"/>
          <w:szCs w:val="22"/>
          <w:u w:val="single"/>
        </w:rPr>
        <w:t>mandante</w:t>
      </w:r>
      <w:r>
        <w:rPr>
          <w:b/>
          <w:i/>
          <w:sz w:val="22"/>
          <w:szCs w:val="22"/>
        </w:rPr>
        <w:t xml:space="preserve"> </w:t>
      </w:r>
      <w:r w:rsidRPr="007C68CF">
        <w:rPr>
          <w:b/>
          <w:i/>
          <w:sz w:val="22"/>
          <w:szCs w:val="22"/>
        </w:rPr>
        <w:t>efetuar a troca do mesmo.</w:t>
      </w:r>
    </w:p>
    <w:p w:rsidR="00E07937" w:rsidRDefault="00E07937" w:rsidP="00E07937">
      <w:pPr>
        <w:pStyle w:val="Corpodetexto3"/>
        <w:rPr>
          <w:b/>
          <w:i/>
          <w:sz w:val="22"/>
          <w:szCs w:val="22"/>
        </w:rPr>
      </w:pPr>
      <w:r w:rsidRPr="007C68CF">
        <w:rPr>
          <w:b/>
          <w:i/>
          <w:sz w:val="22"/>
          <w:szCs w:val="22"/>
        </w:rPr>
        <w:t xml:space="preserve"> 02 – Em</w:t>
      </w:r>
      <w:r>
        <w:rPr>
          <w:b/>
          <w:i/>
          <w:sz w:val="22"/>
          <w:szCs w:val="22"/>
        </w:rPr>
        <w:t xml:space="preserve"> cada partida as associações </w:t>
      </w:r>
      <w:r w:rsidRPr="007C68CF">
        <w:rPr>
          <w:b/>
          <w:i/>
          <w:sz w:val="22"/>
          <w:szCs w:val="22"/>
        </w:rPr>
        <w:t xml:space="preserve">poderão efetuar </w:t>
      </w:r>
      <w:r>
        <w:rPr>
          <w:b/>
          <w:i/>
          <w:sz w:val="22"/>
          <w:szCs w:val="22"/>
        </w:rPr>
        <w:t xml:space="preserve">até </w:t>
      </w:r>
      <w:r>
        <w:rPr>
          <w:b/>
          <w:i/>
          <w:sz w:val="22"/>
          <w:szCs w:val="22"/>
          <w:u w:val="single"/>
        </w:rPr>
        <w:t>06 (seis</w:t>
      </w:r>
      <w:r w:rsidRPr="007C68CF">
        <w:rPr>
          <w:b/>
          <w:i/>
          <w:sz w:val="22"/>
          <w:szCs w:val="22"/>
          <w:u w:val="single"/>
        </w:rPr>
        <w:t>)</w:t>
      </w:r>
      <w:r w:rsidRPr="00EA1132">
        <w:rPr>
          <w:b/>
          <w:i/>
          <w:sz w:val="22"/>
          <w:szCs w:val="22"/>
        </w:rPr>
        <w:t xml:space="preserve"> </w:t>
      </w:r>
      <w:r w:rsidRPr="007C68CF">
        <w:rPr>
          <w:b/>
          <w:i/>
          <w:sz w:val="22"/>
          <w:szCs w:val="22"/>
        </w:rPr>
        <w:t>substituições de atletas</w:t>
      </w:r>
      <w:r>
        <w:rPr>
          <w:b/>
          <w:i/>
          <w:sz w:val="22"/>
          <w:szCs w:val="22"/>
        </w:rPr>
        <w:t>, as quais acontecerão em até 3 (três) paradas, não considerando o intervalo</w:t>
      </w:r>
      <w:r w:rsidRPr="007C68CF">
        <w:rPr>
          <w:b/>
          <w:i/>
          <w:sz w:val="22"/>
          <w:szCs w:val="22"/>
        </w:rPr>
        <w:t>.</w:t>
      </w:r>
    </w:p>
    <w:p w:rsidR="00842974" w:rsidRDefault="00E07937" w:rsidP="00E07937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03</w:t>
      </w:r>
      <w:r w:rsidRPr="00532DCE">
        <w:rPr>
          <w:b/>
          <w:i/>
          <w:sz w:val="24"/>
          <w:szCs w:val="24"/>
        </w:rPr>
        <w:t xml:space="preserve"> – Datas </w:t>
      </w:r>
      <w:r>
        <w:rPr>
          <w:b/>
          <w:i/>
          <w:sz w:val="24"/>
          <w:szCs w:val="24"/>
        </w:rPr>
        <w:t xml:space="preserve">base </w:t>
      </w:r>
      <w:r w:rsidRPr="00532DCE">
        <w:rPr>
          <w:b/>
          <w:i/>
          <w:sz w:val="24"/>
          <w:szCs w:val="24"/>
        </w:rPr>
        <w:t>previstas para as demais Fases:</w:t>
      </w:r>
    </w:p>
    <w:p w:rsidR="005837C7" w:rsidRDefault="005837C7" w:rsidP="00E07937">
      <w:pPr>
        <w:rPr>
          <w:b/>
          <w:i/>
          <w:sz w:val="24"/>
          <w:szCs w:val="24"/>
        </w:rPr>
      </w:pPr>
    </w:p>
    <w:p w:rsidR="00E07937" w:rsidRPr="00E247D6" w:rsidRDefault="00E07937" w:rsidP="00E07937">
      <w:pPr>
        <w:rPr>
          <w:b/>
          <w:i/>
          <w:sz w:val="24"/>
          <w:szCs w:val="24"/>
        </w:rPr>
      </w:pPr>
      <w:r w:rsidRPr="00E247D6">
        <w:rPr>
          <w:b/>
          <w:i/>
          <w:sz w:val="24"/>
          <w:szCs w:val="24"/>
          <w:u w:val="single"/>
        </w:rPr>
        <w:t>Quartas de Final</w:t>
      </w:r>
      <w:r w:rsidRPr="00E247D6">
        <w:rPr>
          <w:b/>
          <w:i/>
          <w:sz w:val="24"/>
          <w:szCs w:val="24"/>
        </w:rPr>
        <w:t xml:space="preserve"> =</w:t>
      </w:r>
      <w:r w:rsidR="00D461E0">
        <w:rPr>
          <w:b/>
          <w:i/>
          <w:sz w:val="24"/>
          <w:szCs w:val="24"/>
        </w:rPr>
        <w:t xml:space="preserve"> 16</w:t>
      </w:r>
      <w:r w:rsidR="000D2577">
        <w:rPr>
          <w:b/>
          <w:i/>
          <w:sz w:val="24"/>
          <w:szCs w:val="24"/>
        </w:rPr>
        <w:t>/</w:t>
      </w:r>
      <w:r w:rsidR="00D461E0">
        <w:rPr>
          <w:b/>
          <w:i/>
          <w:sz w:val="24"/>
          <w:szCs w:val="24"/>
        </w:rPr>
        <w:t>Out – Sex e 23</w:t>
      </w:r>
      <w:r w:rsidR="00585DD7">
        <w:rPr>
          <w:b/>
          <w:i/>
          <w:sz w:val="24"/>
          <w:szCs w:val="24"/>
        </w:rPr>
        <w:t>/Out</w:t>
      </w:r>
      <w:r w:rsidR="005837C7">
        <w:rPr>
          <w:b/>
          <w:i/>
          <w:sz w:val="24"/>
          <w:szCs w:val="24"/>
        </w:rPr>
        <w:t xml:space="preserve"> – Sex</w:t>
      </w:r>
      <w:r>
        <w:rPr>
          <w:b/>
          <w:i/>
          <w:sz w:val="24"/>
          <w:szCs w:val="24"/>
        </w:rPr>
        <w:t>.</w:t>
      </w:r>
    </w:p>
    <w:p w:rsidR="00E07937" w:rsidRPr="00532DCE" w:rsidRDefault="00E07937" w:rsidP="00E07937">
      <w:pPr>
        <w:rPr>
          <w:b/>
          <w:i/>
          <w:sz w:val="24"/>
          <w:szCs w:val="24"/>
        </w:rPr>
      </w:pPr>
      <w:r w:rsidRPr="00532DCE">
        <w:rPr>
          <w:b/>
          <w:i/>
          <w:sz w:val="24"/>
          <w:szCs w:val="24"/>
          <w:u w:val="single"/>
        </w:rPr>
        <w:t>Semifinal</w:t>
      </w:r>
      <w:r w:rsidR="00D461E0">
        <w:rPr>
          <w:b/>
          <w:i/>
          <w:sz w:val="24"/>
          <w:szCs w:val="24"/>
        </w:rPr>
        <w:t xml:space="preserve"> = 30</w:t>
      </w:r>
      <w:r w:rsidR="00585DD7">
        <w:rPr>
          <w:b/>
          <w:i/>
          <w:sz w:val="24"/>
          <w:szCs w:val="24"/>
        </w:rPr>
        <w:t>/Out</w:t>
      </w:r>
      <w:r w:rsidR="00BE7973">
        <w:rPr>
          <w:b/>
          <w:i/>
          <w:sz w:val="24"/>
          <w:szCs w:val="24"/>
        </w:rPr>
        <w:t xml:space="preserve"> –</w:t>
      </w:r>
      <w:r w:rsidR="00D461E0">
        <w:rPr>
          <w:b/>
          <w:i/>
          <w:sz w:val="24"/>
          <w:szCs w:val="24"/>
        </w:rPr>
        <w:t xml:space="preserve"> Sex e 06</w:t>
      </w:r>
      <w:r w:rsidR="00585DD7">
        <w:rPr>
          <w:b/>
          <w:i/>
          <w:sz w:val="24"/>
          <w:szCs w:val="24"/>
        </w:rPr>
        <w:t>/Nov</w:t>
      </w:r>
      <w:r w:rsidR="005837C7">
        <w:rPr>
          <w:b/>
          <w:i/>
          <w:sz w:val="24"/>
          <w:szCs w:val="24"/>
        </w:rPr>
        <w:t xml:space="preserve"> – Sex</w:t>
      </w:r>
      <w:r w:rsidRPr="00532DCE">
        <w:rPr>
          <w:b/>
          <w:i/>
          <w:sz w:val="24"/>
          <w:szCs w:val="24"/>
        </w:rPr>
        <w:t>.</w:t>
      </w:r>
    </w:p>
    <w:p w:rsidR="009D016F" w:rsidRDefault="00E07937" w:rsidP="00E07937">
      <w:pPr>
        <w:rPr>
          <w:b/>
          <w:i/>
          <w:sz w:val="24"/>
          <w:szCs w:val="24"/>
        </w:rPr>
      </w:pPr>
      <w:r w:rsidRPr="00532DCE">
        <w:rPr>
          <w:b/>
          <w:i/>
          <w:sz w:val="24"/>
          <w:szCs w:val="24"/>
          <w:u w:val="single"/>
        </w:rPr>
        <w:t>Final</w:t>
      </w:r>
      <w:r w:rsidR="00D461E0">
        <w:rPr>
          <w:b/>
          <w:i/>
          <w:sz w:val="24"/>
          <w:szCs w:val="24"/>
        </w:rPr>
        <w:t xml:space="preserve"> = 13</w:t>
      </w:r>
      <w:r w:rsidR="00585DD7">
        <w:rPr>
          <w:b/>
          <w:i/>
          <w:sz w:val="24"/>
          <w:szCs w:val="24"/>
        </w:rPr>
        <w:t>/Nov</w:t>
      </w:r>
      <w:r w:rsidR="005837C7">
        <w:rPr>
          <w:b/>
          <w:i/>
          <w:sz w:val="24"/>
          <w:szCs w:val="24"/>
        </w:rPr>
        <w:t xml:space="preserve"> – Sex</w:t>
      </w:r>
      <w:r w:rsidR="00D461E0">
        <w:rPr>
          <w:b/>
          <w:i/>
          <w:sz w:val="24"/>
          <w:szCs w:val="24"/>
        </w:rPr>
        <w:t xml:space="preserve"> e 20</w:t>
      </w:r>
      <w:r w:rsidR="009457C0">
        <w:rPr>
          <w:b/>
          <w:i/>
          <w:sz w:val="24"/>
          <w:szCs w:val="24"/>
        </w:rPr>
        <w:t>/Nov – Sex</w:t>
      </w:r>
      <w:r w:rsidRPr="00532DCE">
        <w:rPr>
          <w:b/>
          <w:i/>
          <w:sz w:val="24"/>
          <w:szCs w:val="24"/>
        </w:rPr>
        <w:t xml:space="preserve">. </w:t>
      </w:r>
    </w:p>
    <w:p w:rsidR="00292294" w:rsidRDefault="00292294" w:rsidP="00E07937">
      <w:pPr>
        <w:rPr>
          <w:b/>
          <w:i/>
          <w:sz w:val="24"/>
          <w:szCs w:val="24"/>
        </w:rPr>
      </w:pPr>
    </w:p>
    <w:p w:rsidR="00292294" w:rsidRPr="00881479" w:rsidRDefault="00292294" w:rsidP="00E07937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04 – E-mail de solicitação de alteração de jogo: </w:t>
      </w:r>
      <w:hyperlink r:id="rId7" w:history="1">
        <w:r>
          <w:rPr>
            <w:rStyle w:val="Hyperlink"/>
            <w:b/>
            <w:i/>
            <w:sz w:val="24"/>
            <w:szCs w:val="24"/>
          </w:rPr>
          <w:t>competicaosub17-2</w:t>
        </w:r>
        <w:r w:rsidRPr="009119C8">
          <w:rPr>
            <w:rStyle w:val="Hyperlink"/>
            <w:b/>
            <w:i/>
            <w:sz w:val="24"/>
            <w:szCs w:val="24"/>
          </w:rPr>
          <w:t>divisao@fgf.esp.br</w:t>
        </w:r>
      </w:hyperlink>
    </w:p>
    <w:p w:rsidR="009D016F" w:rsidRDefault="009D016F" w:rsidP="00E07937">
      <w:pPr>
        <w:rPr>
          <w:b/>
          <w:sz w:val="22"/>
          <w:szCs w:val="22"/>
        </w:rPr>
      </w:pPr>
    </w:p>
    <w:p w:rsidR="005837C7" w:rsidRDefault="005837C7" w:rsidP="00E07937">
      <w:pPr>
        <w:rPr>
          <w:b/>
          <w:sz w:val="22"/>
          <w:szCs w:val="22"/>
        </w:rPr>
      </w:pPr>
    </w:p>
    <w:p w:rsidR="00E07937" w:rsidRDefault="00E07937" w:rsidP="00E07937">
      <w:pPr>
        <w:jc w:val="both"/>
        <w:rPr>
          <w:b/>
          <w:sz w:val="24"/>
          <w:szCs w:val="24"/>
        </w:rPr>
      </w:pPr>
      <w:r>
        <w:rPr>
          <w:b/>
          <w:sz w:val="22"/>
          <w:szCs w:val="22"/>
        </w:rPr>
        <w:t xml:space="preserve">                                                      </w:t>
      </w:r>
      <w:r w:rsidRPr="00842974">
        <w:rPr>
          <w:b/>
          <w:sz w:val="24"/>
          <w:szCs w:val="24"/>
        </w:rPr>
        <w:t>COORDENADORIA TÉCNICA DA FEDERAÇÃO GOIAN</w:t>
      </w:r>
      <w:r w:rsidR="00881479">
        <w:rPr>
          <w:b/>
          <w:sz w:val="24"/>
          <w:szCs w:val="24"/>
        </w:rPr>
        <w:t>A DE FUTE</w:t>
      </w:r>
      <w:r w:rsidR="001970A6">
        <w:rPr>
          <w:b/>
          <w:sz w:val="24"/>
          <w:szCs w:val="24"/>
        </w:rPr>
        <w:t>BOL, em</w:t>
      </w:r>
      <w:r w:rsidR="00286F10">
        <w:rPr>
          <w:b/>
          <w:sz w:val="24"/>
          <w:szCs w:val="24"/>
        </w:rPr>
        <w:t xml:space="preserve"> Goiânia, aos 21</w:t>
      </w:r>
      <w:bookmarkStart w:id="0" w:name="_GoBack"/>
      <w:bookmarkEnd w:id="0"/>
      <w:r w:rsidR="008C201E">
        <w:rPr>
          <w:b/>
          <w:sz w:val="24"/>
          <w:szCs w:val="24"/>
        </w:rPr>
        <w:t xml:space="preserve"> d</w:t>
      </w:r>
      <w:r w:rsidR="00BE7973">
        <w:rPr>
          <w:b/>
          <w:sz w:val="24"/>
          <w:szCs w:val="24"/>
        </w:rPr>
        <w:t xml:space="preserve">ias do mês </w:t>
      </w:r>
      <w:r w:rsidR="004D6861">
        <w:rPr>
          <w:b/>
          <w:sz w:val="24"/>
          <w:szCs w:val="24"/>
        </w:rPr>
        <w:t>de julh</w:t>
      </w:r>
      <w:r w:rsidR="002A727F">
        <w:rPr>
          <w:b/>
          <w:sz w:val="24"/>
          <w:szCs w:val="24"/>
        </w:rPr>
        <w:t>o</w:t>
      </w:r>
      <w:r w:rsidR="008C201E">
        <w:rPr>
          <w:b/>
          <w:sz w:val="24"/>
          <w:szCs w:val="24"/>
        </w:rPr>
        <w:t xml:space="preserve"> de</w:t>
      </w:r>
      <w:r w:rsidR="001970A6">
        <w:rPr>
          <w:b/>
          <w:sz w:val="24"/>
          <w:szCs w:val="24"/>
        </w:rPr>
        <w:t xml:space="preserve"> 2026</w:t>
      </w:r>
      <w:r w:rsidRPr="00842974">
        <w:rPr>
          <w:b/>
          <w:sz w:val="24"/>
          <w:szCs w:val="24"/>
        </w:rPr>
        <w:t>.</w:t>
      </w:r>
    </w:p>
    <w:p w:rsidR="005837C7" w:rsidRPr="00842974" w:rsidRDefault="005837C7" w:rsidP="00E07937">
      <w:pPr>
        <w:jc w:val="both"/>
        <w:rPr>
          <w:b/>
          <w:sz w:val="24"/>
          <w:szCs w:val="24"/>
        </w:rPr>
      </w:pPr>
    </w:p>
    <w:p w:rsidR="00E07937" w:rsidRDefault="00E07937" w:rsidP="00E07937">
      <w:pPr>
        <w:jc w:val="both"/>
        <w:rPr>
          <w:b/>
          <w:sz w:val="22"/>
          <w:szCs w:val="22"/>
        </w:rPr>
      </w:pPr>
    </w:p>
    <w:p w:rsidR="00E07937" w:rsidRPr="00842974" w:rsidRDefault="00E07937" w:rsidP="00E07937">
      <w:pPr>
        <w:rPr>
          <w:b/>
          <w:sz w:val="24"/>
          <w:szCs w:val="24"/>
        </w:rPr>
      </w:pPr>
      <w:r w:rsidRPr="007C084E">
        <w:rPr>
          <w:b/>
          <w:sz w:val="24"/>
          <w:szCs w:val="24"/>
        </w:rPr>
        <w:t xml:space="preserve">                                                  </w:t>
      </w:r>
      <w:r w:rsidRPr="00842974">
        <w:rPr>
          <w:b/>
          <w:sz w:val="24"/>
          <w:szCs w:val="24"/>
        </w:rPr>
        <w:t>Roberto Sampaio da Silva</w:t>
      </w:r>
    </w:p>
    <w:p w:rsidR="00E07937" w:rsidRDefault="00E07937" w:rsidP="00E07937">
      <w:pPr>
        <w:rPr>
          <w:b/>
          <w:sz w:val="24"/>
          <w:szCs w:val="24"/>
        </w:rPr>
      </w:pPr>
      <w:r w:rsidRPr="00842974">
        <w:rPr>
          <w:b/>
          <w:sz w:val="24"/>
          <w:szCs w:val="24"/>
        </w:rPr>
        <w:t xml:space="preserve">                                                     Coordenador Técnico</w:t>
      </w:r>
    </w:p>
    <w:p w:rsidR="005837C7" w:rsidRDefault="005837C7" w:rsidP="00E07937">
      <w:pPr>
        <w:rPr>
          <w:b/>
          <w:sz w:val="24"/>
          <w:szCs w:val="24"/>
        </w:rPr>
      </w:pPr>
    </w:p>
    <w:p w:rsidR="00E07937" w:rsidRPr="00842974" w:rsidRDefault="00E07937" w:rsidP="00E07937">
      <w:pPr>
        <w:rPr>
          <w:b/>
          <w:sz w:val="24"/>
          <w:szCs w:val="24"/>
        </w:rPr>
      </w:pPr>
    </w:p>
    <w:p w:rsidR="00E07937" w:rsidRPr="00842974" w:rsidRDefault="00E07937" w:rsidP="00E07937">
      <w:pPr>
        <w:rPr>
          <w:b/>
          <w:sz w:val="24"/>
          <w:szCs w:val="24"/>
        </w:rPr>
      </w:pPr>
      <w:r w:rsidRPr="00842974">
        <w:rPr>
          <w:b/>
          <w:sz w:val="24"/>
          <w:szCs w:val="24"/>
        </w:rPr>
        <w:t xml:space="preserve">                                                     </w:t>
      </w:r>
      <w:r w:rsidR="00842974">
        <w:rPr>
          <w:b/>
          <w:sz w:val="24"/>
          <w:szCs w:val="24"/>
        </w:rPr>
        <w:t>Mí</w:t>
      </w:r>
      <w:r w:rsidRPr="00842974">
        <w:rPr>
          <w:b/>
          <w:sz w:val="24"/>
          <w:szCs w:val="24"/>
        </w:rPr>
        <w:t>lton Bueno de Faria</w:t>
      </w:r>
    </w:p>
    <w:p w:rsidR="00E07937" w:rsidRDefault="00E07937" w:rsidP="00E07937">
      <w:pPr>
        <w:rPr>
          <w:b/>
          <w:sz w:val="24"/>
          <w:szCs w:val="24"/>
        </w:rPr>
      </w:pPr>
      <w:r w:rsidRPr="00842974">
        <w:rPr>
          <w:b/>
          <w:sz w:val="24"/>
          <w:szCs w:val="24"/>
        </w:rPr>
        <w:t xml:space="preserve">                                                     Diretor Deptº. Amador</w:t>
      </w:r>
    </w:p>
    <w:p w:rsidR="001425A5" w:rsidRDefault="001425A5" w:rsidP="00E07937">
      <w:pPr>
        <w:rPr>
          <w:b/>
          <w:sz w:val="24"/>
          <w:szCs w:val="24"/>
        </w:rPr>
      </w:pPr>
    </w:p>
    <w:p w:rsidR="00275923" w:rsidRDefault="00275923" w:rsidP="00E07937">
      <w:pPr>
        <w:rPr>
          <w:b/>
          <w:sz w:val="24"/>
          <w:szCs w:val="24"/>
        </w:rPr>
      </w:pPr>
    </w:p>
    <w:p w:rsidR="00275923" w:rsidRDefault="00275923" w:rsidP="00E0793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Leonídio José dos Anjos</w:t>
      </w:r>
    </w:p>
    <w:p w:rsidR="00842974" w:rsidRDefault="00275923" w:rsidP="00E0793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Diretor Geral</w:t>
      </w:r>
    </w:p>
    <w:p w:rsidR="005837C7" w:rsidRDefault="005837C7" w:rsidP="00E07937">
      <w:pPr>
        <w:rPr>
          <w:b/>
          <w:sz w:val="24"/>
          <w:szCs w:val="24"/>
        </w:rPr>
      </w:pPr>
    </w:p>
    <w:p w:rsidR="00E07937" w:rsidRPr="00842974" w:rsidRDefault="00E07937" w:rsidP="00E07937">
      <w:pPr>
        <w:rPr>
          <w:sz w:val="24"/>
          <w:szCs w:val="24"/>
        </w:rPr>
      </w:pPr>
    </w:p>
    <w:p w:rsidR="00E07937" w:rsidRPr="00842974" w:rsidRDefault="00E07937" w:rsidP="00E07937">
      <w:pPr>
        <w:rPr>
          <w:b/>
          <w:sz w:val="24"/>
          <w:szCs w:val="24"/>
        </w:rPr>
      </w:pPr>
      <w:r w:rsidRPr="00842974">
        <w:rPr>
          <w:sz w:val="24"/>
          <w:szCs w:val="24"/>
        </w:rPr>
        <w:t xml:space="preserve">                                                     </w:t>
      </w:r>
      <w:r w:rsidRPr="00842974">
        <w:rPr>
          <w:b/>
          <w:sz w:val="24"/>
          <w:szCs w:val="24"/>
        </w:rPr>
        <w:t>André Luiz Pitta Pires</w:t>
      </w:r>
    </w:p>
    <w:p w:rsidR="00E07937" w:rsidRDefault="00E07937" w:rsidP="00E07937">
      <w:pPr>
        <w:rPr>
          <w:b/>
          <w:sz w:val="24"/>
          <w:szCs w:val="24"/>
        </w:rPr>
      </w:pPr>
      <w:r w:rsidRPr="00842974">
        <w:rPr>
          <w:sz w:val="24"/>
          <w:szCs w:val="24"/>
        </w:rPr>
        <w:t xml:space="preserve">                                                          </w:t>
      </w:r>
      <w:r w:rsidRPr="00842974">
        <w:rPr>
          <w:b/>
          <w:sz w:val="24"/>
          <w:szCs w:val="24"/>
        </w:rPr>
        <w:t>Diretor Executivo</w:t>
      </w:r>
    </w:p>
    <w:p w:rsidR="005837C7" w:rsidRDefault="005837C7" w:rsidP="00E07937">
      <w:pPr>
        <w:rPr>
          <w:b/>
          <w:sz w:val="24"/>
          <w:szCs w:val="24"/>
        </w:rPr>
      </w:pPr>
    </w:p>
    <w:p w:rsidR="00E07937" w:rsidRPr="00842974" w:rsidRDefault="00E07937" w:rsidP="00E07937">
      <w:pPr>
        <w:rPr>
          <w:b/>
          <w:sz w:val="24"/>
          <w:szCs w:val="24"/>
        </w:rPr>
      </w:pPr>
    </w:p>
    <w:p w:rsidR="00E07937" w:rsidRPr="00842974" w:rsidRDefault="00E07937" w:rsidP="00E07937">
      <w:pPr>
        <w:rPr>
          <w:b/>
          <w:sz w:val="24"/>
          <w:szCs w:val="24"/>
        </w:rPr>
      </w:pPr>
      <w:r w:rsidRPr="00842974">
        <w:rPr>
          <w:b/>
          <w:sz w:val="24"/>
          <w:szCs w:val="24"/>
        </w:rPr>
        <w:t xml:space="preserve">                                                    Ronei Ferreira de Freitas </w:t>
      </w:r>
    </w:p>
    <w:p w:rsidR="00E07937" w:rsidRDefault="00E07937" w:rsidP="00E07937">
      <w:pPr>
        <w:rPr>
          <w:b/>
          <w:sz w:val="24"/>
          <w:szCs w:val="24"/>
        </w:rPr>
      </w:pPr>
      <w:r w:rsidRPr="00842974">
        <w:rPr>
          <w:b/>
          <w:sz w:val="24"/>
          <w:szCs w:val="24"/>
        </w:rPr>
        <w:t xml:space="preserve">                                                                Presidente</w:t>
      </w:r>
    </w:p>
    <w:p w:rsidR="000E3B95" w:rsidRDefault="000E3B95" w:rsidP="002C6EB4"/>
    <w:p w:rsidR="002366BC" w:rsidRPr="002366BC" w:rsidRDefault="002366BC" w:rsidP="002366BC"/>
    <w:sectPr w:rsidR="002366BC" w:rsidRPr="002366BC" w:rsidSect="00DD4876">
      <w:headerReference w:type="even" r:id="rId8"/>
      <w:headerReference w:type="default" r:id="rId9"/>
      <w:footerReference w:type="default" r:id="rId10"/>
      <w:headerReference w:type="first" r:id="rId11"/>
      <w:pgSz w:w="11907" w:h="16840" w:code="9"/>
      <w:pgMar w:top="1418" w:right="851" w:bottom="993" w:left="1276" w:header="426" w:footer="63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56E9" w:rsidRDefault="009A56E9">
      <w:r>
        <w:separator/>
      </w:r>
    </w:p>
  </w:endnote>
  <w:endnote w:type="continuationSeparator" w:id="0">
    <w:p w:rsidR="009A56E9" w:rsidRDefault="009A5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nkGothITC HvIt BT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6E9" w:rsidRDefault="009A56E9">
    <w:pPr>
      <w:pStyle w:val="Rodap"/>
      <w:jc w:val="center"/>
      <w:rPr>
        <w:b/>
        <w:sz w:val="18"/>
      </w:rPr>
    </w:pPr>
  </w:p>
  <w:p w:rsidR="009A56E9" w:rsidRPr="004B5331" w:rsidRDefault="009A56E9">
    <w:pPr>
      <w:pStyle w:val="Rodap"/>
      <w:jc w:val="center"/>
      <w:rPr>
        <w:b/>
        <w:color w:val="0000FF"/>
      </w:rPr>
    </w:pPr>
    <w:r w:rsidRPr="004B5331">
      <w:rPr>
        <w:b/>
        <w:color w:val="0000FF"/>
      </w:rPr>
      <w:t>EDIFÍCIO THE PRIME TAMANDARÉ OFFICE 22º ANDAR - RUA 5 Nº 691</w:t>
    </w:r>
  </w:p>
  <w:p w:rsidR="009A56E9" w:rsidRPr="004B5331" w:rsidRDefault="009A56E9">
    <w:pPr>
      <w:pStyle w:val="Rodap"/>
      <w:jc w:val="center"/>
      <w:rPr>
        <w:b/>
        <w:color w:val="0000FF"/>
      </w:rPr>
    </w:pPr>
    <w:r w:rsidRPr="004B5331">
      <w:rPr>
        <w:b/>
        <w:color w:val="0000FF"/>
      </w:rPr>
      <w:t>SETOR OESTE – GOIÂNIA – GO CEP: 74.115-060 – FONE: (62) 3218-2311 – FAX: (62)  3920-9050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56E9" w:rsidRDefault="009A56E9">
      <w:r>
        <w:separator/>
      </w:r>
    </w:p>
  </w:footnote>
  <w:footnote w:type="continuationSeparator" w:id="0">
    <w:p w:rsidR="009A56E9" w:rsidRDefault="009A56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6E9" w:rsidRDefault="00286F10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6957188" o:spid="_x0000_s2061" type="#_x0000_t75" style="position:absolute;margin-left:0;margin-top:0;width:510.35pt;height:297.45pt;z-index:-251648000;mso-position-horizontal:center;mso-position-horizontal-relative:margin;mso-position-vertical:center;mso-position-vertical-relative:margin" o:allowincell="f">
          <v:imagedata r:id="rId1" o:title="Logo da Paz - Lente 30 por cent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6E9" w:rsidRDefault="009A56E9" w:rsidP="00D7527F">
    <w:pPr>
      <w:pStyle w:val="Cabealho"/>
      <w:tabs>
        <w:tab w:val="center" w:pos="4890"/>
        <w:tab w:val="right" w:pos="9780"/>
      </w:tabs>
      <w:rPr>
        <w:b/>
        <w:i/>
        <w:sz w:val="48"/>
      </w:rPr>
    </w:pPr>
    <w:r w:rsidRPr="00383C1C">
      <w:rPr>
        <w:b/>
        <w:i/>
        <w:noProof/>
        <w:sz w:val="48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-553085</wp:posOffset>
          </wp:positionH>
          <wp:positionV relativeFrom="paragraph">
            <wp:posOffset>15240</wp:posOffset>
          </wp:positionV>
          <wp:extent cx="1143000" cy="1143000"/>
          <wp:effectExtent l="0" t="0" r="0" b="0"/>
          <wp:wrapNone/>
          <wp:docPr id="1" name="Picture 1" descr="C:\FGF\Logos FGF Novas 2023\Logo FGF 202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FGF\Logos FGF Novas 2023\Logo FGF 202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1552" behindDoc="1" locked="0" layoutInCell="1" allowOverlap="1">
          <wp:simplePos x="0" y="0"/>
          <wp:positionH relativeFrom="column">
            <wp:posOffset>5581015</wp:posOffset>
          </wp:positionH>
          <wp:positionV relativeFrom="paragraph">
            <wp:posOffset>7620</wp:posOffset>
          </wp:positionV>
          <wp:extent cx="622040" cy="1085850"/>
          <wp:effectExtent l="0" t="0" r="698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Goianão 2023 - 3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040" cy="1085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i/>
        <w:sz w:val="48"/>
      </w:rPr>
      <w:tab/>
    </w:r>
    <w:r>
      <w:rPr>
        <w:b/>
        <w:i/>
        <w:sz w:val="48"/>
      </w:rPr>
      <w:tab/>
    </w:r>
    <w:r w:rsidR="00286F10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6957189" o:spid="_x0000_s2062" type="#_x0000_t75" style="position:absolute;margin-left:0;margin-top:0;width:510.35pt;height:297.45pt;z-index:-251646976;mso-position-horizontal:center;mso-position-horizontal-relative:margin;mso-position-vertical:center;mso-position-vertical-relative:margin" o:allowincell="f">
          <v:imagedata r:id="rId3" o:title="Logo da Paz - Lente 30 por cento"/>
          <w10:wrap anchorx="margin" anchory="margin"/>
        </v:shape>
      </w:pict>
    </w:r>
    <w:r w:rsidRPr="00383C1C"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  <w:r>
      <w:rPr>
        <w:b/>
        <w:i/>
        <w:sz w:val="48"/>
      </w:rPr>
      <w:t xml:space="preserve">  </w:t>
    </w:r>
  </w:p>
  <w:p w:rsidR="009A56E9" w:rsidRPr="002366BC" w:rsidRDefault="009A56E9" w:rsidP="002C6EB4">
    <w:pPr>
      <w:pStyle w:val="Cabealho"/>
      <w:rPr>
        <w:b/>
        <w:sz w:val="41"/>
        <w:szCs w:val="41"/>
      </w:rPr>
    </w:pPr>
    <w:r>
      <w:rPr>
        <w:b/>
        <w:i/>
        <w:color w:val="0000FF"/>
        <w:sz w:val="44"/>
        <w:szCs w:val="44"/>
      </w:rPr>
      <w:t xml:space="preserve">        </w:t>
    </w:r>
    <w:r w:rsidRPr="00D7527F">
      <w:rPr>
        <w:b/>
        <w:color w:val="0000FF"/>
        <w:sz w:val="44"/>
        <w:szCs w:val="41"/>
      </w:rPr>
      <w:t>FEDERAÇÃO GOIANA DE FUTEBOL</w:t>
    </w:r>
  </w:p>
  <w:p w:rsidR="009A56E9" w:rsidRPr="004D2B4B" w:rsidRDefault="009A56E9" w:rsidP="00DD4876">
    <w:pPr>
      <w:pStyle w:val="Cabealho"/>
      <w:rPr>
        <w:b/>
        <w:i/>
        <w:sz w:val="32"/>
      </w:rPr>
    </w:pPr>
    <w:r w:rsidRPr="004D2B4B">
      <w:rPr>
        <w:b/>
      </w:rPr>
      <w:t xml:space="preserve">                                                                       </w:t>
    </w:r>
    <w:r>
      <w:rPr>
        <w:b/>
      </w:rPr>
      <w:t xml:space="preserve">   </w:t>
    </w:r>
    <w:r w:rsidRPr="004D2B4B">
      <w:rPr>
        <w:b/>
      </w:rPr>
      <w:t xml:space="preserve"> </w:t>
    </w:r>
    <w:hyperlink r:id="rId4" w:history="1">
      <w:r w:rsidRPr="004D2B4B">
        <w:rPr>
          <w:rStyle w:val="Hyperlink"/>
          <w:b/>
          <w:i/>
          <w:sz w:val="32"/>
        </w:rPr>
        <w:t>www.fgf.esp.br</w:t>
      </w:r>
    </w:hyperlink>
  </w:p>
  <w:p w:rsidR="009A56E9" w:rsidRDefault="009A56E9">
    <w:pPr>
      <w:pStyle w:val="Cabealho"/>
      <w:jc w:val="center"/>
      <w:rPr>
        <w:b/>
        <w:i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6E9" w:rsidRDefault="00286F10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6957187" o:spid="_x0000_s2060" type="#_x0000_t75" style="position:absolute;margin-left:0;margin-top:0;width:510.35pt;height:297.45pt;z-index:-251649024;mso-position-horizontal:center;mso-position-horizontal-relative:margin;mso-position-vertical:center;mso-position-vertical-relative:margin" o:allowincell="f">
          <v:imagedata r:id="rId1" o:title="Logo da Paz - Lente 30 por cent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937"/>
    <w:rsid w:val="00003157"/>
    <w:rsid w:val="00006F43"/>
    <w:rsid w:val="00007C4A"/>
    <w:rsid w:val="00010AEE"/>
    <w:rsid w:val="00011D47"/>
    <w:rsid w:val="00012EC7"/>
    <w:rsid w:val="000255BC"/>
    <w:rsid w:val="000309A7"/>
    <w:rsid w:val="00033DAD"/>
    <w:rsid w:val="00042850"/>
    <w:rsid w:val="00043345"/>
    <w:rsid w:val="00046FE0"/>
    <w:rsid w:val="000472D5"/>
    <w:rsid w:val="000475A1"/>
    <w:rsid w:val="00047FE6"/>
    <w:rsid w:val="00052AAE"/>
    <w:rsid w:val="000609F2"/>
    <w:rsid w:val="00062DD2"/>
    <w:rsid w:val="00064C59"/>
    <w:rsid w:val="0006549B"/>
    <w:rsid w:val="00074DEA"/>
    <w:rsid w:val="00081357"/>
    <w:rsid w:val="0008185C"/>
    <w:rsid w:val="0008351E"/>
    <w:rsid w:val="00092291"/>
    <w:rsid w:val="000A39D8"/>
    <w:rsid w:val="000A52C0"/>
    <w:rsid w:val="000A67DF"/>
    <w:rsid w:val="000C7C32"/>
    <w:rsid w:val="000D2577"/>
    <w:rsid w:val="000D2ECF"/>
    <w:rsid w:val="000D37AF"/>
    <w:rsid w:val="000D65C3"/>
    <w:rsid w:val="000E04DD"/>
    <w:rsid w:val="000E23E5"/>
    <w:rsid w:val="000E2770"/>
    <w:rsid w:val="000E3B95"/>
    <w:rsid w:val="000E563A"/>
    <w:rsid w:val="000F1B5C"/>
    <w:rsid w:val="000F2F8B"/>
    <w:rsid w:val="000F38C4"/>
    <w:rsid w:val="000F39E2"/>
    <w:rsid w:val="000F615D"/>
    <w:rsid w:val="001007A7"/>
    <w:rsid w:val="001023D7"/>
    <w:rsid w:val="001024BF"/>
    <w:rsid w:val="00122CFD"/>
    <w:rsid w:val="00125442"/>
    <w:rsid w:val="001279B4"/>
    <w:rsid w:val="00133BDA"/>
    <w:rsid w:val="001425A5"/>
    <w:rsid w:val="00145AB3"/>
    <w:rsid w:val="001467E9"/>
    <w:rsid w:val="0015186B"/>
    <w:rsid w:val="001574FB"/>
    <w:rsid w:val="00165C60"/>
    <w:rsid w:val="001733EB"/>
    <w:rsid w:val="00176BC0"/>
    <w:rsid w:val="001970A6"/>
    <w:rsid w:val="0019731F"/>
    <w:rsid w:val="001A0804"/>
    <w:rsid w:val="001A12C9"/>
    <w:rsid w:val="001A181C"/>
    <w:rsid w:val="001A3297"/>
    <w:rsid w:val="001B3807"/>
    <w:rsid w:val="001B3808"/>
    <w:rsid w:val="001B76B6"/>
    <w:rsid w:val="001C1DBA"/>
    <w:rsid w:val="001C4F41"/>
    <w:rsid w:val="001C5B60"/>
    <w:rsid w:val="001D06BD"/>
    <w:rsid w:val="001D0C05"/>
    <w:rsid w:val="001D23E8"/>
    <w:rsid w:val="001D651D"/>
    <w:rsid w:val="001D7463"/>
    <w:rsid w:val="001E3664"/>
    <w:rsid w:val="001F1045"/>
    <w:rsid w:val="001F1F65"/>
    <w:rsid w:val="001F7242"/>
    <w:rsid w:val="001F7F01"/>
    <w:rsid w:val="00204F22"/>
    <w:rsid w:val="00206173"/>
    <w:rsid w:val="0020727B"/>
    <w:rsid w:val="00214F34"/>
    <w:rsid w:val="00215B0B"/>
    <w:rsid w:val="0021667D"/>
    <w:rsid w:val="00217C25"/>
    <w:rsid w:val="002202D3"/>
    <w:rsid w:val="002202F1"/>
    <w:rsid w:val="00220502"/>
    <w:rsid w:val="00225E6B"/>
    <w:rsid w:val="00231E54"/>
    <w:rsid w:val="002366BC"/>
    <w:rsid w:val="0025132D"/>
    <w:rsid w:val="002529EF"/>
    <w:rsid w:val="00254FE4"/>
    <w:rsid w:val="0025606A"/>
    <w:rsid w:val="00262347"/>
    <w:rsid w:val="00272652"/>
    <w:rsid w:val="00273C0A"/>
    <w:rsid w:val="0027420F"/>
    <w:rsid w:val="00275923"/>
    <w:rsid w:val="002764DA"/>
    <w:rsid w:val="0027776F"/>
    <w:rsid w:val="00282E78"/>
    <w:rsid w:val="00284AD5"/>
    <w:rsid w:val="00286F10"/>
    <w:rsid w:val="00287521"/>
    <w:rsid w:val="0028774C"/>
    <w:rsid w:val="00292294"/>
    <w:rsid w:val="00292A63"/>
    <w:rsid w:val="0029542E"/>
    <w:rsid w:val="002A0DC4"/>
    <w:rsid w:val="002A2336"/>
    <w:rsid w:val="002A727F"/>
    <w:rsid w:val="002B504F"/>
    <w:rsid w:val="002B767F"/>
    <w:rsid w:val="002C0E76"/>
    <w:rsid w:val="002C6EB4"/>
    <w:rsid w:val="002D0069"/>
    <w:rsid w:val="002D32F6"/>
    <w:rsid w:val="002D4413"/>
    <w:rsid w:val="002D5A3A"/>
    <w:rsid w:val="002E04FD"/>
    <w:rsid w:val="002E3645"/>
    <w:rsid w:val="002E3C4D"/>
    <w:rsid w:val="002E4366"/>
    <w:rsid w:val="00301331"/>
    <w:rsid w:val="003020FD"/>
    <w:rsid w:val="00302154"/>
    <w:rsid w:val="00314199"/>
    <w:rsid w:val="00325F73"/>
    <w:rsid w:val="0033323E"/>
    <w:rsid w:val="00351EED"/>
    <w:rsid w:val="0035450F"/>
    <w:rsid w:val="00361FB7"/>
    <w:rsid w:val="00363536"/>
    <w:rsid w:val="003636E3"/>
    <w:rsid w:val="00365EC5"/>
    <w:rsid w:val="00366D22"/>
    <w:rsid w:val="00370137"/>
    <w:rsid w:val="00376223"/>
    <w:rsid w:val="003772EF"/>
    <w:rsid w:val="003832B7"/>
    <w:rsid w:val="00383C1C"/>
    <w:rsid w:val="00385B10"/>
    <w:rsid w:val="00385DE7"/>
    <w:rsid w:val="003933ED"/>
    <w:rsid w:val="003A24BA"/>
    <w:rsid w:val="003A4D15"/>
    <w:rsid w:val="003A61A4"/>
    <w:rsid w:val="003A71EA"/>
    <w:rsid w:val="003B2021"/>
    <w:rsid w:val="003B6E82"/>
    <w:rsid w:val="003B7F17"/>
    <w:rsid w:val="003C03DC"/>
    <w:rsid w:val="003C3A39"/>
    <w:rsid w:val="003C7505"/>
    <w:rsid w:val="003C7D0F"/>
    <w:rsid w:val="003D0A9C"/>
    <w:rsid w:val="003D17F6"/>
    <w:rsid w:val="003E17A5"/>
    <w:rsid w:val="003E3935"/>
    <w:rsid w:val="003E44BD"/>
    <w:rsid w:val="003E658C"/>
    <w:rsid w:val="003F5109"/>
    <w:rsid w:val="003F71C2"/>
    <w:rsid w:val="00403C3B"/>
    <w:rsid w:val="00410312"/>
    <w:rsid w:val="0041118F"/>
    <w:rsid w:val="00413A50"/>
    <w:rsid w:val="00417EA6"/>
    <w:rsid w:val="004214E3"/>
    <w:rsid w:val="004262EB"/>
    <w:rsid w:val="0042677B"/>
    <w:rsid w:val="0043104D"/>
    <w:rsid w:val="0043367F"/>
    <w:rsid w:val="00433AA6"/>
    <w:rsid w:val="00434E70"/>
    <w:rsid w:val="004468AF"/>
    <w:rsid w:val="00450777"/>
    <w:rsid w:val="00454057"/>
    <w:rsid w:val="00455208"/>
    <w:rsid w:val="00462E2E"/>
    <w:rsid w:val="00463BA2"/>
    <w:rsid w:val="004646D0"/>
    <w:rsid w:val="00464B71"/>
    <w:rsid w:val="004659BE"/>
    <w:rsid w:val="004675CD"/>
    <w:rsid w:val="00472B2F"/>
    <w:rsid w:val="0047374E"/>
    <w:rsid w:val="00473FFB"/>
    <w:rsid w:val="00482DB1"/>
    <w:rsid w:val="00487524"/>
    <w:rsid w:val="0049175F"/>
    <w:rsid w:val="0049725C"/>
    <w:rsid w:val="004A0F11"/>
    <w:rsid w:val="004A4B7E"/>
    <w:rsid w:val="004A6D67"/>
    <w:rsid w:val="004B01B9"/>
    <w:rsid w:val="004B248D"/>
    <w:rsid w:val="004B2C90"/>
    <w:rsid w:val="004B5331"/>
    <w:rsid w:val="004B57BB"/>
    <w:rsid w:val="004C266C"/>
    <w:rsid w:val="004C4581"/>
    <w:rsid w:val="004C6A76"/>
    <w:rsid w:val="004D248F"/>
    <w:rsid w:val="004D2B4B"/>
    <w:rsid w:val="004D2BB9"/>
    <w:rsid w:val="004D421F"/>
    <w:rsid w:val="004D6861"/>
    <w:rsid w:val="004E1A93"/>
    <w:rsid w:val="004E4341"/>
    <w:rsid w:val="004E79F4"/>
    <w:rsid w:val="004F03D0"/>
    <w:rsid w:val="004F24C6"/>
    <w:rsid w:val="00503B79"/>
    <w:rsid w:val="0050452F"/>
    <w:rsid w:val="0051460E"/>
    <w:rsid w:val="005264B5"/>
    <w:rsid w:val="00527BA3"/>
    <w:rsid w:val="00532112"/>
    <w:rsid w:val="0053260D"/>
    <w:rsid w:val="0053492F"/>
    <w:rsid w:val="00541460"/>
    <w:rsid w:val="00543502"/>
    <w:rsid w:val="0054431F"/>
    <w:rsid w:val="00545578"/>
    <w:rsid w:val="00556FC4"/>
    <w:rsid w:val="005665C8"/>
    <w:rsid w:val="005771D9"/>
    <w:rsid w:val="0058017D"/>
    <w:rsid w:val="005837C7"/>
    <w:rsid w:val="00583D75"/>
    <w:rsid w:val="00585DD7"/>
    <w:rsid w:val="00586DB1"/>
    <w:rsid w:val="00590300"/>
    <w:rsid w:val="00590799"/>
    <w:rsid w:val="005A3155"/>
    <w:rsid w:val="005A3D79"/>
    <w:rsid w:val="005B5265"/>
    <w:rsid w:val="005B6D85"/>
    <w:rsid w:val="005C2447"/>
    <w:rsid w:val="005C3430"/>
    <w:rsid w:val="005C34FB"/>
    <w:rsid w:val="005C5062"/>
    <w:rsid w:val="005D0127"/>
    <w:rsid w:val="005D2545"/>
    <w:rsid w:val="005E0FD2"/>
    <w:rsid w:val="005E1A9F"/>
    <w:rsid w:val="005E3144"/>
    <w:rsid w:val="005E4C5D"/>
    <w:rsid w:val="005F5098"/>
    <w:rsid w:val="005F513D"/>
    <w:rsid w:val="0060091E"/>
    <w:rsid w:val="00607675"/>
    <w:rsid w:val="00614F6B"/>
    <w:rsid w:val="00615B7F"/>
    <w:rsid w:val="0062191D"/>
    <w:rsid w:val="00622075"/>
    <w:rsid w:val="00622C6C"/>
    <w:rsid w:val="00623A30"/>
    <w:rsid w:val="00623C44"/>
    <w:rsid w:val="0062712F"/>
    <w:rsid w:val="00635234"/>
    <w:rsid w:val="00642D47"/>
    <w:rsid w:val="0064630B"/>
    <w:rsid w:val="00647837"/>
    <w:rsid w:val="0065076C"/>
    <w:rsid w:val="00654E8D"/>
    <w:rsid w:val="00662AD6"/>
    <w:rsid w:val="00664ADB"/>
    <w:rsid w:val="00665763"/>
    <w:rsid w:val="00670A2F"/>
    <w:rsid w:val="0067253C"/>
    <w:rsid w:val="00676CC7"/>
    <w:rsid w:val="00683F4B"/>
    <w:rsid w:val="006931CC"/>
    <w:rsid w:val="00695E2B"/>
    <w:rsid w:val="0069630B"/>
    <w:rsid w:val="006A0413"/>
    <w:rsid w:val="006A2282"/>
    <w:rsid w:val="006A3973"/>
    <w:rsid w:val="006A39A4"/>
    <w:rsid w:val="006B07C6"/>
    <w:rsid w:val="006B1D63"/>
    <w:rsid w:val="006B448B"/>
    <w:rsid w:val="006D51F1"/>
    <w:rsid w:val="006D53D7"/>
    <w:rsid w:val="006D5C9C"/>
    <w:rsid w:val="006E32EC"/>
    <w:rsid w:val="006E44C5"/>
    <w:rsid w:val="006E44D2"/>
    <w:rsid w:val="006F206D"/>
    <w:rsid w:val="00710099"/>
    <w:rsid w:val="0071482A"/>
    <w:rsid w:val="00714DAF"/>
    <w:rsid w:val="00715700"/>
    <w:rsid w:val="0071677C"/>
    <w:rsid w:val="0072045A"/>
    <w:rsid w:val="00720C5F"/>
    <w:rsid w:val="00720E71"/>
    <w:rsid w:val="00721102"/>
    <w:rsid w:val="00724212"/>
    <w:rsid w:val="00724BA2"/>
    <w:rsid w:val="007255E2"/>
    <w:rsid w:val="007314F9"/>
    <w:rsid w:val="0073238C"/>
    <w:rsid w:val="007376DB"/>
    <w:rsid w:val="0074327D"/>
    <w:rsid w:val="00744C95"/>
    <w:rsid w:val="00750853"/>
    <w:rsid w:val="0075189A"/>
    <w:rsid w:val="00753B2E"/>
    <w:rsid w:val="0075661A"/>
    <w:rsid w:val="007567ED"/>
    <w:rsid w:val="00760BAA"/>
    <w:rsid w:val="007635C9"/>
    <w:rsid w:val="007708B1"/>
    <w:rsid w:val="007716D1"/>
    <w:rsid w:val="00780A16"/>
    <w:rsid w:val="00785BA9"/>
    <w:rsid w:val="00787150"/>
    <w:rsid w:val="00790767"/>
    <w:rsid w:val="00790A12"/>
    <w:rsid w:val="00791AD1"/>
    <w:rsid w:val="007928CE"/>
    <w:rsid w:val="007936BB"/>
    <w:rsid w:val="007A0A77"/>
    <w:rsid w:val="007A6577"/>
    <w:rsid w:val="007B2E7D"/>
    <w:rsid w:val="007B2F42"/>
    <w:rsid w:val="007C2613"/>
    <w:rsid w:val="007C5B8B"/>
    <w:rsid w:val="007C726B"/>
    <w:rsid w:val="007D15A6"/>
    <w:rsid w:val="007D2250"/>
    <w:rsid w:val="007D4F1B"/>
    <w:rsid w:val="007D59F0"/>
    <w:rsid w:val="007E5FDD"/>
    <w:rsid w:val="007E7F17"/>
    <w:rsid w:val="007F349C"/>
    <w:rsid w:val="00803295"/>
    <w:rsid w:val="0081000D"/>
    <w:rsid w:val="00810418"/>
    <w:rsid w:val="00811493"/>
    <w:rsid w:val="00811619"/>
    <w:rsid w:val="008126DD"/>
    <w:rsid w:val="00812738"/>
    <w:rsid w:val="00813B0E"/>
    <w:rsid w:val="00813E2B"/>
    <w:rsid w:val="00814E35"/>
    <w:rsid w:val="00816E25"/>
    <w:rsid w:val="008360A3"/>
    <w:rsid w:val="00836416"/>
    <w:rsid w:val="008414C8"/>
    <w:rsid w:val="00842974"/>
    <w:rsid w:val="00842DB7"/>
    <w:rsid w:val="00843C99"/>
    <w:rsid w:val="008476F1"/>
    <w:rsid w:val="008509C9"/>
    <w:rsid w:val="008515F2"/>
    <w:rsid w:val="00853BEB"/>
    <w:rsid w:val="008552C1"/>
    <w:rsid w:val="008616BD"/>
    <w:rsid w:val="00864AD3"/>
    <w:rsid w:val="00873B6B"/>
    <w:rsid w:val="00881479"/>
    <w:rsid w:val="00881B7F"/>
    <w:rsid w:val="00883B5B"/>
    <w:rsid w:val="00883CE9"/>
    <w:rsid w:val="00887464"/>
    <w:rsid w:val="00890912"/>
    <w:rsid w:val="00894B29"/>
    <w:rsid w:val="008A39AA"/>
    <w:rsid w:val="008A7991"/>
    <w:rsid w:val="008A7E26"/>
    <w:rsid w:val="008B5929"/>
    <w:rsid w:val="008C201E"/>
    <w:rsid w:val="008C2C3C"/>
    <w:rsid w:val="008C6041"/>
    <w:rsid w:val="008C7E6F"/>
    <w:rsid w:val="008D0243"/>
    <w:rsid w:val="008D388B"/>
    <w:rsid w:val="008D3EF0"/>
    <w:rsid w:val="008D4682"/>
    <w:rsid w:val="008D4DBE"/>
    <w:rsid w:val="008D53D8"/>
    <w:rsid w:val="008D625B"/>
    <w:rsid w:val="008D6AD5"/>
    <w:rsid w:val="008E4C69"/>
    <w:rsid w:val="008E4CAD"/>
    <w:rsid w:val="008E6651"/>
    <w:rsid w:val="008E6B08"/>
    <w:rsid w:val="008E731B"/>
    <w:rsid w:val="008F2866"/>
    <w:rsid w:val="008F4764"/>
    <w:rsid w:val="008F72AA"/>
    <w:rsid w:val="00901528"/>
    <w:rsid w:val="009042F0"/>
    <w:rsid w:val="00913B57"/>
    <w:rsid w:val="00915F95"/>
    <w:rsid w:val="00921D52"/>
    <w:rsid w:val="009241CB"/>
    <w:rsid w:val="009251B2"/>
    <w:rsid w:val="0093310B"/>
    <w:rsid w:val="00935677"/>
    <w:rsid w:val="00942DEE"/>
    <w:rsid w:val="009451E6"/>
    <w:rsid w:val="00945535"/>
    <w:rsid w:val="009457C0"/>
    <w:rsid w:val="00953355"/>
    <w:rsid w:val="00954204"/>
    <w:rsid w:val="00956E9F"/>
    <w:rsid w:val="00965120"/>
    <w:rsid w:val="0097005F"/>
    <w:rsid w:val="00976BB8"/>
    <w:rsid w:val="00980AD7"/>
    <w:rsid w:val="009849CC"/>
    <w:rsid w:val="00985341"/>
    <w:rsid w:val="0099286F"/>
    <w:rsid w:val="00995530"/>
    <w:rsid w:val="00997195"/>
    <w:rsid w:val="009A56E9"/>
    <w:rsid w:val="009B2AD8"/>
    <w:rsid w:val="009B36DC"/>
    <w:rsid w:val="009B4C14"/>
    <w:rsid w:val="009B51CC"/>
    <w:rsid w:val="009C4BBD"/>
    <w:rsid w:val="009C4D6A"/>
    <w:rsid w:val="009C5C82"/>
    <w:rsid w:val="009D016F"/>
    <w:rsid w:val="009E21B1"/>
    <w:rsid w:val="009E5D91"/>
    <w:rsid w:val="009E7702"/>
    <w:rsid w:val="009F3681"/>
    <w:rsid w:val="009F4A01"/>
    <w:rsid w:val="009F4ED8"/>
    <w:rsid w:val="00A10F34"/>
    <w:rsid w:val="00A120AC"/>
    <w:rsid w:val="00A21596"/>
    <w:rsid w:val="00A227D3"/>
    <w:rsid w:val="00A242ED"/>
    <w:rsid w:val="00A256EE"/>
    <w:rsid w:val="00A30DF6"/>
    <w:rsid w:val="00A3268C"/>
    <w:rsid w:val="00A37ECA"/>
    <w:rsid w:val="00A42206"/>
    <w:rsid w:val="00A46DAD"/>
    <w:rsid w:val="00A50764"/>
    <w:rsid w:val="00A528EB"/>
    <w:rsid w:val="00A55BBD"/>
    <w:rsid w:val="00A57E7D"/>
    <w:rsid w:val="00A620B6"/>
    <w:rsid w:val="00A64116"/>
    <w:rsid w:val="00A659DB"/>
    <w:rsid w:val="00A6644E"/>
    <w:rsid w:val="00A703FD"/>
    <w:rsid w:val="00A77457"/>
    <w:rsid w:val="00A8379D"/>
    <w:rsid w:val="00AA34B6"/>
    <w:rsid w:val="00AA3750"/>
    <w:rsid w:val="00AB065C"/>
    <w:rsid w:val="00AB3829"/>
    <w:rsid w:val="00AC5243"/>
    <w:rsid w:val="00AC7766"/>
    <w:rsid w:val="00AC7BD9"/>
    <w:rsid w:val="00AD09F3"/>
    <w:rsid w:val="00AD67F4"/>
    <w:rsid w:val="00AE05D9"/>
    <w:rsid w:val="00AF14D2"/>
    <w:rsid w:val="00AF49C6"/>
    <w:rsid w:val="00AF71A4"/>
    <w:rsid w:val="00AF768B"/>
    <w:rsid w:val="00AF7718"/>
    <w:rsid w:val="00B04C67"/>
    <w:rsid w:val="00B11B66"/>
    <w:rsid w:val="00B124A5"/>
    <w:rsid w:val="00B274D2"/>
    <w:rsid w:val="00B27F7E"/>
    <w:rsid w:val="00B32039"/>
    <w:rsid w:val="00B326E3"/>
    <w:rsid w:val="00B327DD"/>
    <w:rsid w:val="00B32AE8"/>
    <w:rsid w:val="00B350A9"/>
    <w:rsid w:val="00B4193C"/>
    <w:rsid w:val="00B42AAA"/>
    <w:rsid w:val="00B46B3A"/>
    <w:rsid w:val="00B47E0F"/>
    <w:rsid w:val="00B47F45"/>
    <w:rsid w:val="00B53A24"/>
    <w:rsid w:val="00B559A4"/>
    <w:rsid w:val="00B56C86"/>
    <w:rsid w:val="00B64A43"/>
    <w:rsid w:val="00B7015B"/>
    <w:rsid w:val="00B747FC"/>
    <w:rsid w:val="00B80B36"/>
    <w:rsid w:val="00B810AC"/>
    <w:rsid w:val="00B8196E"/>
    <w:rsid w:val="00B9589E"/>
    <w:rsid w:val="00BA09D9"/>
    <w:rsid w:val="00BA2919"/>
    <w:rsid w:val="00BA5269"/>
    <w:rsid w:val="00BA5CC3"/>
    <w:rsid w:val="00BB3077"/>
    <w:rsid w:val="00BB36D5"/>
    <w:rsid w:val="00BB3990"/>
    <w:rsid w:val="00BB41CF"/>
    <w:rsid w:val="00BC1647"/>
    <w:rsid w:val="00BD1065"/>
    <w:rsid w:val="00BD7F68"/>
    <w:rsid w:val="00BE58CE"/>
    <w:rsid w:val="00BE751B"/>
    <w:rsid w:val="00BE7973"/>
    <w:rsid w:val="00C050C5"/>
    <w:rsid w:val="00C05B43"/>
    <w:rsid w:val="00C135BB"/>
    <w:rsid w:val="00C20052"/>
    <w:rsid w:val="00C22471"/>
    <w:rsid w:val="00C23C23"/>
    <w:rsid w:val="00C23DEA"/>
    <w:rsid w:val="00C2476C"/>
    <w:rsid w:val="00C30465"/>
    <w:rsid w:val="00C329EE"/>
    <w:rsid w:val="00C340AA"/>
    <w:rsid w:val="00C45C00"/>
    <w:rsid w:val="00C46622"/>
    <w:rsid w:val="00C51842"/>
    <w:rsid w:val="00C53BEB"/>
    <w:rsid w:val="00C54D34"/>
    <w:rsid w:val="00C56424"/>
    <w:rsid w:val="00C569F1"/>
    <w:rsid w:val="00C611E7"/>
    <w:rsid w:val="00C61693"/>
    <w:rsid w:val="00C62AA6"/>
    <w:rsid w:val="00C66BF4"/>
    <w:rsid w:val="00C84CC8"/>
    <w:rsid w:val="00C905A7"/>
    <w:rsid w:val="00C94CA6"/>
    <w:rsid w:val="00CB5721"/>
    <w:rsid w:val="00CB6CBD"/>
    <w:rsid w:val="00CC1ED6"/>
    <w:rsid w:val="00CC2494"/>
    <w:rsid w:val="00CC5364"/>
    <w:rsid w:val="00CC5DF3"/>
    <w:rsid w:val="00CD0FEF"/>
    <w:rsid w:val="00CD23E0"/>
    <w:rsid w:val="00CD46BC"/>
    <w:rsid w:val="00CE01C5"/>
    <w:rsid w:val="00CE05E7"/>
    <w:rsid w:val="00CE28E1"/>
    <w:rsid w:val="00CE432F"/>
    <w:rsid w:val="00CE564B"/>
    <w:rsid w:val="00CE7E09"/>
    <w:rsid w:val="00CF2306"/>
    <w:rsid w:val="00CF381B"/>
    <w:rsid w:val="00CF4B60"/>
    <w:rsid w:val="00D07020"/>
    <w:rsid w:val="00D105BA"/>
    <w:rsid w:val="00D119B5"/>
    <w:rsid w:val="00D11FD1"/>
    <w:rsid w:val="00D12A97"/>
    <w:rsid w:val="00D12E83"/>
    <w:rsid w:val="00D17B13"/>
    <w:rsid w:val="00D23EE1"/>
    <w:rsid w:val="00D30CBE"/>
    <w:rsid w:val="00D31640"/>
    <w:rsid w:val="00D32168"/>
    <w:rsid w:val="00D32298"/>
    <w:rsid w:val="00D32339"/>
    <w:rsid w:val="00D33D5E"/>
    <w:rsid w:val="00D35021"/>
    <w:rsid w:val="00D374A5"/>
    <w:rsid w:val="00D40D7A"/>
    <w:rsid w:val="00D4409C"/>
    <w:rsid w:val="00D4488C"/>
    <w:rsid w:val="00D461E0"/>
    <w:rsid w:val="00D51787"/>
    <w:rsid w:val="00D56B09"/>
    <w:rsid w:val="00D62636"/>
    <w:rsid w:val="00D6395D"/>
    <w:rsid w:val="00D63A56"/>
    <w:rsid w:val="00D65CB8"/>
    <w:rsid w:val="00D6728B"/>
    <w:rsid w:val="00D6791F"/>
    <w:rsid w:val="00D70ECC"/>
    <w:rsid w:val="00D73531"/>
    <w:rsid w:val="00D7527F"/>
    <w:rsid w:val="00D825B1"/>
    <w:rsid w:val="00D923A5"/>
    <w:rsid w:val="00D9394A"/>
    <w:rsid w:val="00D96BA2"/>
    <w:rsid w:val="00D97B71"/>
    <w:rsid w:val="00DA574F"/>
    <w:rsid w:val="00DA57AC"/>
    <w:rsid w:val="00DB1201"/>
    <w:rsid w:val="00DB34BF"/>
    <w:rsid w:val="00DB6B1E"/>
    <w:rsid w:val="00DC4FC8"/>
    <w:rsid w:val="00DD00E0"/>
    <w:rsid w:val="00DD13E8"/>
    <w:rsid w:val="00DD1962"/>
    <w:rsid w:val="00DD4876"/>
    <w:rsid w:val="00DD530D"/>
    <w:rsid w:val="00DE053C"/>
    <w:rsid w:val="00DE6AEC"/>
    <w:rsid w:val="00DF06FD"/>
    <w:rsid w:val="00DF5190"/>
    <w:rsid w:val="00E019E6"/>
    <w:rsid w:val="00E07937"/>
    <w:rsid w:val="00E10837"/>
    <w:rsid w:val="00E235FB"/>
    <w:rsid w:val="00E23B69"/>
    <w:rsid w:val="00E3319F"/>
    <w:rsid w:val="00E41A99"/>
    <w:rsid w:val="00E41BDC"/>
    <w:rsid w:val="00E421F4"/>
    <w:rsid w:val="00E43AE0"/>
    <w:rsid w:val="00E726F0"/>
    <w:rsid w:val="00E83268"/>
    <w:rsid w:val="00E843E9"/>
    <w:rsid w:val="00E84734"/>
    <w:rsid w:val="00E84C22"/>
    <w:rsid w:val="00E85C62"/>
    <w:rsid w:val="00E85FDD"/>
    <w:rsid w:val="00E8730D"/>
    <w:rsid w:val="00E90979"/>
    <w:rsid w:val="00E94239"/>
    <w:rsid w:val="00E9646C"/>
    <w:rsid w:val="00EA0DCF"/>
    <w:rsid w:val="00EA2BC3"/>
    <w:rsid w:val="00EA47FA"/>
    <w:rsid w:val="00EB0540"/>
    <w:rsid w:val="00EB1625"/>
    <w:rsid w:val="00EB2137"/>
    <w:rsid w:val="00EC2154"/>
    <w:rsid w:val="00EC5A1C"/>
    <w:rsid w:val="00ED0D0B"/>
    <w:rsid w:val="00ED1D20"/>
    <w:rsid w:val="00ED6E96"/>
    <w:rsid w:val="00ED731E"/>
    <w:rsid w:val="00EE4752"/>
    <w:rsid w:val="00EE4B48"/>
    <w:rsid w:val="00EF6251"/>
    <w:rsid w:val="00EF6619"/>
    <w:rsid w:val="00F03C9E"/>
    <w:rsid w:val="00F04BA2"/>
    <w:rsid w:val="00F146DD"/>
    <w:rsid w:val="00F15427"/>
    <w:rsid w:val="00F21C91"/>
    <w:rsid w:val="00F22601"/>
    <w:rsid w:val="00F23D4C"/>
    <w:rsid w:val="00F27911"/>
    <w:rsid w:val="00F3137B"/>
    <w:rsid w:val="00F32166"/>
    <w:rsid w:val="00F33250"/>
    <w:rsid w:val="00F33288"/>
    <w:rsid w:val="00F4214A"/>
    <w:rsid w:val="00F45FA3"/>
    <w:rsid w:val="00F53B76"/>
    <w:rsid w:val="00F579DF"/>
    <w:rsid w:val="00F60E93"/>
    <w:rsid w:val="00F665C7"/>
    <w:rsid w:val="00F7539A"/>
    <w:rsid w:val="00F76569"/>
    <w:rsid w:val="00F77F25"/>
    <w:rsid w:val="00F80F4F"/>
    <w:rsid w:val="00F8792B"/>
    <w:rsid w:val="00F94822"/>
    <w:rsid w:val="00F96B09"/>
    <w:rsid w:val="00F9710A"/>
    <w:rsid w:val="00F97D9C"/>
    <w:rsid w:val="00FA04A6"/>
    <w:rsid w:val="00FA09F5"/>
    <w:rsid w:val="00FA1DA0"/>
    <w:rsid w:val="00FA627B"/>
    <w:rsid w:val="00FB121C"/>
    <w:rsid w:val="00FB41B1"/>
    <w:rsid w:val="00FB41BB"/>
    <w:rsid w:val="00FC2F7A"/>
    <w:rsid w:val="00FD36FF"/>
    <w:rsid w:val="00FD72EB"/>
    <w:rsid w:val="00FE5E9F"/>
    <w:rsid w:val="00FE6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3"/>
    <o:shapelayout v:ext="edit">
      <o:idmap v:ext="edit" data="1"/>
    </o:shapelayout>
  </w:shapeDefaults>
  <w:decimalSymbol w:val=","/>
  <w:listSeparator w:val=";"/>
  <w15:docId w15:val="{AEA1A61F-70D6-461F-BBE3-747E61F2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E07937"/>
    <w:pPr>
      <w:keepNext/>
      <w:jc w:val="center"/>
      <w:outlineLvl w:val="0"/>
    </w:pPr>
    <w:rPr>
      <w:b/>
      <w:sz w:val="16"/>
    </w:rPr>
  </w:style>
  <w:style w:type="paragraph" w:styleId="Ttulo2">
    <w:name w:val="heading 2"/>
    <w:basedOn w:val="Normal"/>
    <w:next w:val="Normal"/>
    <w:link w:val="Ttulo2Char"/>
    <w:unhideWhenUsed/>
    <w:qFormat/>
    <w:rsid w:val="00F3328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qFormat/>
    <w:rsid w:val="00E07937"/>
    <w:pPr>
      <w:keepNext/>
      <w:jc w:val="center"/>
      <w:outlineLvl w:val="2"/>
    </w:pPr>
    <w:rPr>
      <w:rFonts w:ascii="FrnkGothITC HvIt BT" w:hAnsi="FrnkGothITC HvIt BT"/>
      <w:color w:val="FF0000"/>
      <w:sz w:val="36"/>
    </w:rPr>
  </w:style>
  <w:style w:type="paragraph" w:styleId="Ttulo4">
    <w:name w:val="heading 4"/>
    <w:basedOn w:val="Normal"/>
    <w:next w:val="Normal"/>
    <w:link w:val="Ttulo4Char"/>
    <w:qFormat/>
    <w:rsid w:val="00E07937"/>
    <w:pPr>
      <w:keepNext/>
      <w:jc w:val="center"/>
      <w:outlineLvl w:val="3"/>
    </w:pPr>
    <w:rPr>
      <w:b/>
      <w:color w:val="0000F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Hyperlink">
    <w:name w:val="Hyperlink"/>
    <w:rsid w:val="002C6EB4"/>
    <w:rPr>
      <w:color w:val="0000FF"/>
      <w:u w:val="single"/>
    </w:rPr>
  </w:style>
  <w:style w:type="paragraph" w:styleId="Textodebalo">
    <w:name w:val="Balloon Text"/>
    <w:basedOn w:val="Normal"/>
    <w:link w:val="TextodebaloChar"/>
    <w:rsid w:val="001279B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1279B4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E07937"/>
    <w:rPr>
      <w:b/>
      <w:sz w:val="16"/>
    </w:rPr>
  </w:style>
  <w:style w:type="character" w:customStyle="1" w:styleId="Ttulo3Char">
    <w:name w:val="Título 3 Char"/>
    <w:basedOn w:val="Fontepargpadro"/>
    <w:link w:val="Ttulo3"/>
    <w:rsid w:val="00E07937"/>
    <w:rPr>
      <w:rFonts w:ascii="FrnkGothITC HvIt BT" w:hAnsi="FrnkGothITC HvIt BT"/>
      <w:color w:val="FF0000"/>
      <w:sz w:val="36"/>
    </w:rPr>
  </w:style>
  <w:style w:type="character" w:customStyle="1" w:styleId="Ttulo4Char">
    <w:name w:val="Título 4 Char"/>
    <w:basedOn w:val="Fontepargpadro"/>
    <w:link w:val="Ttulo4"/>
    <w:rsid w:val="00E07937"/>
    <w:rPr>
      <w:b/>
      <w:color w:val="0000FF"/>
    </w:rPr>
  </w:style>
  <w:style w:type="character" w:customStyle="1" w:styleId="Corpodetexto2Char">
    <w:name w:val="Corpo de texto 2 Char"/>
    <w:basedOn w:val="Fontepargpadro"/>
    <w:link w:val="Corpodetexto2"/>
    <w:rsid w:val="00E07937"/>
    <w:rPr>
      <w:b/>
      <w:bCs/>
      <w:i/>
      <w:iCs/>
      <w:sz w:val="36"/>
      <w:u w:val="single"/>
    </w:rPr>
  </w:style>
  <w:style w:type="paragraph" w:styleId="Corpodetexto2">
    <w:name w:val="Body Text 2"/>
    <w:basedOn w:val="Normal"/>
    <w:link w:val="Corpodetexto2Char"/>
    <w:rsid w:val="00E07937"/>
    <w:pPr>
      <w:jc w:val="center"/>
    </w:pPr>
    <w:rPr>
      <w:b/>
      <w:bCs/>
      <w:i/>
      <w:iCs/>
      <w:sz w:val="36"/>
      <w:u w:val="single"/>
    </w:rPr>
  </w:style>
  <w:style w:type="character" w:customStyle="1" w:styleId="Corpodetexto2Char1">
    <w:name w:val="Corpo de texto 2 Char1"/>
    <w:basedOn w:val="Fontepargpadro"/>
    <w:semiHidden/>
    <w:rsid w:val="00E07937"/>
  </w:style>
  <w:style w:type="paragraph" w:styleId="Corpodetexto3">
    <w:name w:val="Body Text 3"/>
    <w:basedOn w:val="Normal"/>
    <w:link w:val="Corpodetexto3Char"/>
    <w:semiHidden/>
    <w:unhideWhenUsed/>
    <w:rsid w:val="00E07937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semiHidden/>
    <w:rsid w:val="00E07937"/>
    <w:rPr>
      <w:sz w:val="16"/>
      <w:szCs w:val="16"/>
    </w:rPr>
  </w:style>
  <w:style w:type="character" w:customStyle="1" w:styleId="Ttulo2Char">
    <w:name w:val="Título 2 Char"/>
    <w:basedOn w:val="Fontepargpadro"/>
    <w:link w:val="Ttulo2"/>
    <w:rsid w:val="00F3328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ompeticaosub20-1divisao@fgf.esp.b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hyperlink" Target="http://www.fgf.esp.br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berto\Downloads\Papel%20Timbrado%20FGF%202023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DEFA81-E9D2-454B-AE03-314AAE86B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Timbrado FGF 2023.dotx</Template>
  <TotalTime>116</TotalTime>
  <Pages>3</Pages>
  <Words>1099</Words>
  <Characters>5940</Characters>
  <Application>Microsoft Office Word</Application>
  <DocSecurity>0</DocSecurity>
  <Lines>49</Lines>
  <Paragraphs>14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</vt:lpstr>
      <vt:lpstr>Of</vt:lpstr>
    </vt:vector>
  </TitlesOfParts>
  <Company>FEDERAÇÃO GOIANA DE FUTEBOL</Company>
  <LinksUpToDate>false</LinksUpToDate>
  <CharactersWithSpaces>7025</CharactersWithSpaces>
  <SharedDoc>false</SharedDoc>
  <HLinks>
    <vt:vector size="6" baseType="variant">
      <vt:variant>
        <vt:i4>7536694</vt:i4>
      </vt:variant>
      <vt:variant>
        <vt:i4>0</vt:i4>
      </vt:variant>
      <vt:variant>
        <vt:i4>0</vt:i4>
      </vt:variant>
      <vt:variant>
        <vt:i4>5</vt:i4>
      </vt:variant>
      <vt:variant>
        <vt:lpwstr>http://www.fgf.esp.br/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</dc:title>
  <dc:subject/>
  <dc:creator>Usuário do Windows</dc:creator>
  <cp:keywords/>
  <dc:description/>
  <cp:lastModifiedBy>Conta da Microsoft</cp:lastModifiedBy>
  <cp:revision>6</cp:revision>
  <cp:lastPrinted>2025-02-18T13:49:00Z</cp:lastPrinted>
  <dcterms:created xsi:type="dcterms:W3CDTF">2026-07-07T20:21:00Z</dcterms:created>
  <dcterms:modified xsi:type="dcterms:W3CDTF">2026-07-21T19:38:00Z</dcterms:modified>
</cp:coreProperties>
</file>