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937" w:rsidRPr="007E7F17" w:rsidRDefault="00410312" w:rsidP="00E07937">
      <w:pPr>
        <w:pStyle w:val="Corpodetexto2"/>
        <w:jc w:val="left"/>
        <w:rPr>
          <w:i w:val="0"/>
          <w:szCs w:val="36"/>
        </w:rPr>
      </w:pPr>
      <w:r w:rsidRPr="00410312">
        <w:rPr>
          <w:i w:val="0"/>
          <w:szCs w:val="36"/>
          <w:u w:val="none"/>
        </w:rPr>
        <w:t xml:space="preserve">  </w:t>
      </w:r>
      <w:r w:rsidR="00AC7BD9">
        <w:rPr>
          <w:i w:val="0"/>
          <w:szCs w:val="36"/>
          <w:u w:val="none"/>
        </w:rPr>
        <w:t xml:space="preserve">     </w:t>
      </w:r>
      <w:r w:rsidR="00933D57">
        <w:rPr>
          <w:i w:val="0"/>
          <w:szCs w:val="36"/>
          <w:u w:val="none"/>
        </w:rPr>
        <w:t xml:space="preserve">     </w:t>
      </w:r>
      <w:r w:rsidR="00933D57">
        <w:rPr>
          <w:i w:val="0"/>
          <w:szCs w:val="36"/>
        </w:rPr>
        <w:t>C</w:t>
      </w:r>
      <w:r w:rsidR="00D343A2">
        <w:rPr>
          <w:i w:val="0"/>
          <w:szCs w:val="36"/>
        </w:rPr>
        <w:t>o</w:t>
      </w:r>
      <w:r w:rsidR="00933D57">
        <w:rPr>
          <w:i w:val="0"/>
          <w:szCs w:val="36"/>
        </w:rPr>
        <w:t>pa Goiás</w:t>
      </w:r>
      <w:r w:rsidR="0033778D">
        <w:rPr>
          <w:i w:val="0"/>
          <w:szCs w:val="36"/>
        </w:rPr>
        <w:t xml:space="preserve"> Sub-20</w:t>
      </w:r>
      <w:r w:rsidR="001A0804" w:rsidRPr="007E7F17">
        <w:rPr>
          <w:i w:val="0"/>
          <w:szCs w:val="36"/>
        </w:rPr>
        <w:t xml:space="preserve"> da 2ª Divisão</w:t>
      </w:r>
      <w:r w:rsidR="00D343A2">
        <w:rPr>
          <w:i w:val="0"/>
          <w:szCs w:val="36"/>
        </w:rPr>
        <w:t xml:space="preserve"> – Edição 2026</w:t>
      </w:r>
    </w:p>
    <w:p w:rsidR="00E07937" w:rsidRDefault="00E07937" w:rsidP="00E07937">
      <w:pPr>
        <w:pStyle w:val="Corpodetexto2"/>
        <w:jc w:val="left"/>
        <w:rPr>
          <w:i w:val="0"/>
          <w:sz w:val="40"/>
        </w:rPr>
      </w:pPr>
    </w:p>
    <w:p w:rsidR="00E07937" w:rsidRDefault="00E07937" w:rsidP="00E07937">
      <w:pPr>
        <w:pStyle w:val="Corpodetexto2"/>
        <w:jc w:val="left"/>
        <w:rPr>
          <w:u w:val="none"/>
        </w:rPr>
      </w:pPr>
      <w:r w:rsidRPr="00531975">
        <w:rPr>
          <w:u w:val="none"/>
        </w:rPr>
        <w:t xml:space="preserve"> </w:t>
      </w:r>
      <w:r>
        <w:rPr>
          <w:u w:val="none"/>
        </w:rPr>
        <w:t xml:space="preserve">    </w:t>
      </w:r>
      <w:r w:rsidR="00933D57">
        <w:rPr>
          <w:u w:val="none"/>
        </w:rPr>
        <w:t xml:space="preserve">                 </w:t>
      </w:r>
      <w:r>
        <w:rPr>
          <w:u w:val="none"/>
        </w:rPr>
        <w:t xml:space="preserve"> </w:t>
      </w:r>
      <w:r>
        <w:t>Grupo “A”</w:t>
      </w:r>
      <w:r w:rsidRPr="00C71DF9">
        <w:rPr>
          <w:u w:val="none"/>
        </w:rPr>
        <w:t xml:space="preserve">       </w:t>
      </w:r>
      <w:r>
        <w:rPr>
          <w:u w:val="none"/>
        </w:rPr>
        <w:t xml:space="preserve">             </w:t>
      </w:r>
      <w:r w:rsidR="00EA767D">
        <w:rPr>
          <w:u w:val="none"/>
        </w:rPr>
        <w:t xml:space="preserve">   </w:t>
      </w:r>
      <w:r>
        <w:rPr>
          <w:u w:val="none"/>
        </w:rPr>
        <w:t xml:space="preserve"> </w:t>
      </w:r>
      <w:r>
        <w:t>Grupo “B”</w:t>
      </w:r>
      <w:r w:rsidRPr="009E6429">
        <w:rPr>
          <w:u w:val="none"/>
        </w:rPr>
        <w:t xml:space="preserve">    </w:t>
      </w:r>
      <w:r>
        <w:rPr>
          <w:u w:val="none"/>
        </w:rPr>
        <w:t xml:space="preserve">   </w:t>
      </w:r>
      <w:r w:rsidR="0033778D">
        <w:rPr>
          <w:u w:val="none"/>
        </w:rPr>
        <w:t xml:space="preserve">        </w:t>
      </w:r>
    </w:p>
    <w:p w:rsidR="00E07937" w:rsidRPr="007C084E" w:rsidRDefault="00E07937" w:rsidP="00E07937">
      <w:pPr>
        <w:pStyle w:val="Corpodetexto2"/>
        <w:jc w:val="left"/>
      </w:pPr>
      <w:r>
        <w:rPr>
          <w:u w:val="none"/>
        </w:rPr>
        <w:t xml:space="preserve">  </w:t>
      </w:r>
      <w:r w:rsidRPr="009E6429">
        <w:rPr>
          <w:u w:val="none"/>
        </w:rPr>
        <w:t xml:space="preserve">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</w:t>
      </w:r>
      <w:r w:rsidR="0033778D">
        <w:rPr>
          <w:i/>
          <w:color w:val="auto"/>
          <w:sz w:val="24"/>
          <w:szCs w:val="24"/>
        </w:rPr>
        <w:t xml:space="preserve">  </w:t>
      </w:r>
      <w:r w:rsidR="00933D57">
        <w:rPr>
          <w:i/>
          <w:color w:val="auto"/>
          <w:sz w:val="24"/>
          <w:szCs w:val="24"/>
        </w:rPr>
        <w:t xml:space="preserve">                   </w:t>
      </w:r>
      <w:r w:rsidR="0033778D">
        <w:rPr>
          <w:i/>
          <w:color w:val="auto"/>
          <w:sz w:val="24"/>
          <w:szCs w:val="24"/>
        </w:rPr>
        <w:t>C</w:t>
      </w:r>
      <w:r w:rsidR="00A50ADE">
        <w:rPr>
          <w:i/>
          <w:color w:val="auto"/>
          <w:sz w:val="24"/>
          <w:szCs w:val="24"/>
        </w:rPr>
        <w:t>A Pontalinense</w:t>
      </w:r>
      <w:r w:rsidR="00842DB7">
        <w:rPr>
          <w:i/>
          <w:color w:val="auto"/>
          <w:sz w:val="24"/>
          <w:szCs w:val="24"/>
        </w:rPr>
        <w:t xml:space="preserve">            </w:t>
      </w:r>
      <w:r w:rsidR="0033778D">
        <w:rPr>
          <w:i/>
          <w:color w:val="auto"/>
          <w:sz w:val="24"/>
          <w:szCs w:val="24"/>
        </w:rPr>
        <w:t xml:space="preserve">   </w:t>
      </w:r>
      <w:r w:rsidR="00EA767D">
        <w:rPr>
          <w:i/>
          <w:color w:val="auto"/>
          <w:sz w:val="24"/>
          <w:szCs w:val="24"/>
        </w:rPr>
        <w:t xml:space="preserve">    Independente ERV</w:t>
      </w:r>
      <w:r>
        <w:rPr>
          <w:i/>
          <w:color w:val="auto"/>
          <w:sz w:val="24"/>
          <w:szCs w:val="24"/>
        </w:rPr>
        <w:t xml:space="preserve">   </w:t>
      </w:r>
      <w:r w:rsidR="0033778D">
        <w:rPr>
          <w:i/>
          <w:color w:val="auto"/>
          <w:sz w:val="24"/>
          <w:szCs w:val="24"/>
        </w:rPr>
        <w:t xml:space="preserve">       </w:t>
      </w:r>
      <w:r>
        <w:rPr>
          <w:i/>
          <w:color w:val="auto"/>
          <w:sz w:val="24"/>
          <w:szCs w:val="24"/>
        </w:rPr>
        <w:t xml:space="preserve">                                           </w:t>
      </w:r>
      <w:r w:rsidR="00FA232B">
        <w:rPr>
          <w:i/>
          <w:color w:val="auto"/>
          <w:sz w:val="24"/>
          <w:szCs w:val="24"/>
        </w:rPr>
        <w:t xml:space="preserve">                            </w:t>
      </w:r>
      <w:r w:rsidR="00F811F0">
        <w:rPr>
          <w:i/>
          <w:color w:val="auto"/>
          <w:sz w:val="24"/>
          <w:szCs w:val="24"/>
        </w:rPr>
        <w:t xml:space="preserve">         </w:t>
      </w:r>
      <w:r>
        <w:rPr>
          <w:i/>
          <w:color w:val="auto"/>
          <w:sz w:val="24"/>
          <w:szCs w:val="24"/>
        </w:rPr>
        <w:t xml:space="preserve"> </w:t>
      </w:r>
      <w:r w:rsidR="00FA232B">
        <w:rPr>
          <w:i/>
          <w:color w:val="auto"/>
          <w:sz w:val="24"/>
          <w:szCs w:val="24"/>
        </w:rPr>
        <w:t xml:space="preserve">       </w:t>
      </w:r>
      <w:r w:rsidR="00933D57">
        <w:rPr>
          <w:i/>
          <w:color w:val="auto"/>
          <w:sz w:val="24"/>
          <w:szCs w:val="24"/>
        </w:rPr>
        <w:t xml:space="preserve">                                                          </w:t>
      </w:r>
      <w:r w:rsidR="00F811F0">
        <w:rPr>
          <w:i/>
          <w:color w:val="auto"/>
          <w:sz w:val="24"/>
          <w:szCs w:val="24"/>
        </w:rPr>
        <w:t xml:space="preserve">                              </w:t>
      </w:r>
      <w:r w:rsidR="00933D57">
        <w:rPr>
          <w:i/>
          <w:color w:val="auto"/>
          <w:sz w:val="24"/>
          <w:szCs w:val="24"/>
        </w:rPr>
        <w:t xml:space="preserve"> </w:t>
      </w:r>
      <w:r w:rsidR="0033778D">
        <w:rPr>
          <w:i/>
          <w:color w:val="auto"/>
          <w:sz w:val="24"/>
          <w:szCs w:val="24"/>
        </w:rPr>
        <w:t xml:space="preserve">             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</w:t>
      </w:r>
      <w:r w:rsidR="0033778D">
        <w:rPr>
          <w:i/>
          <w:color w:val="auto"/>
          <w:sz w:val="24"/>
          <w:szCs w:val="24"/>
        </w:rPr>
        <w:t xml:space="preserve"> </w:t>
      </w:r>
      <w:r w:rsidR="00933D57">
        <w:rPr>
          <w:i/>
          <w:color w:val="auto"/>
          <w:sz w:val="24"/>
          <w:szCs w:val="24"/>
        </w:rPr>
        <w:t xml:space="preserve">                  </w:t>
      </w:r>
      <w:r w:rsidR="00EA767D">
        <w:rPr>
          <w:i/>
          <w:color w:val="auto"/>
          <w:sz w:val="24"/>
          <w:szCs w:val="24"/>
        </w:rPr>
        <w:t xml:space="preserve">   América FC</w:t>
      </w:r>
      <w:r>
        <w:rPr>
          <w:i/>
          <w:color w:val="auto"/>
          <w:sz w:val="24"/>
          <w:szCs w:val="24"/>
        </w:rPr>
        <w:t xml:space="preserve">             </w:t>
      </w:r>
      <w:r w:rsidR="0033778D">
        <w:rPr>
          <w:i/>
          <w:color w:val="auto"/>
          <w:sz w:val="24"/>
          <w:szCs w:val="24"/>
        </w:rPr>
        <w:t xml:space="preserve"> </w:t>
      </w:r>
      <w:r w:rsidR="00933D57">
        <w:rPr>
          <w:i/>
          <w:color w:val="auto"/>
          <w:sz w:val="24"/>
          <w:szCs w:val="24"/>
        </w:rPr>
        <w:t xml:space="preserve"> </w:t>
      </w:r>
      <w:r w:rsidR="00EA767D">
        <w:rPr>
          <w:i/>
          <w:color w:val="auto"/>
          <w:sz w:val="24"/>
          <w:szCs w:val="24"/>
        </w:rPr>
        <w:t xml:space="preserve">          AA Rioverdense</w:t>
      </w:r>
      <w:r>
        <w:rPr>
          <w:i/>
          <w:color w:val="auto"/>
          <w:sz w:val="24"/>
          <w:szCs w:val="24"/>
        </w:rPr>
        <w:t xml:space="preserve"> </w:t>
      </w:r>
      <w:r w:rsidR="00BA5BC7">
        <w:rPr>
          <w:i/>
          <w:color w:val="auto"/>
          <w:sz w:val="24"/>
          <w:szCs w:val="24"/>
        </w:rPr>
        <w:t xml:space="preserve">            </w:t>
      </w:r>
    </w:p>
    <w:p w:rsidR="00744C95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</w:t>
      </w:r>
      <w:r w:rsidR="00933D57">
        <w:rPr>
          <w:i/>
          <w:color w:val="auto"/>
          <w:sz w:val="24"/>
          <w:szCs w:val="24"/>
        </w:rPr>
        <w:t xml:space="preserve">                  </w:t>
      </w:r>
      <w:r w:rsidR="00EA767D">
        <w:rPr>
          <w:i/>
          <w:color w:val="auto"/>
          <w:sz w:val="24"/>
          <w:szCs w:val="24"/>
        </w:rPr>
        <w:t xml:space="preserve"> Goiatub</w:t>
      </w:r>
      <w:r w:rsidR="00BA5BC7">
        <w:rPr>
          <w:i/>
          <w:color w:val="auto"/>
          <w:sz w:val="24"/>
          <w:szCs w:val="24"/>
        </w:rPr>
        <w:t>a E</w:t>
      </w:r>
      <w:r w:rsidR="009B4C14">
        <w:rPr>
          <w:i/>
          <w:color w:val="auto"/>
          <w:sz w:val="24"/>
          <w:szCs w:val="24"/>
        </w:rPr>
        <w:t>C</w:t>
      </w:r>
      <w:r w:rsidR="00744C95">
        <w:rPr>
          <w:i/>
          <w:color w:val="auto"/>
          <w:sz w:val="24"/>
          <w:szCs w:val="24"/>
        </w:rPr>
        <w:t xml:space="preserve">                 </w:t>
      </w:r>
      <w:r w:rsidR="00B327DD">
        <w:rPr>
          <w:i/>
          <w:color w:val="auto"/>
          <w:sz w:val="24"/>
          <w:szCs w:val="24"/>
        </w:rPr>
        <w:t xml:space="preserve">  </w:t>
      </w:r>
      <w:r w:rsidR="00BA5BC7">
        <w:rPr>
          <w:i/>
          <w:color w:val="auto"/>
          <w:sz w:val="24"/>
          <w:szCs w:val="24"/>
        </w:rPr>
        <w:t xml:space="preserve">   </w:t>
      </w:r>
      <w:r w:rsidR="00EA767D">
        <w:rPr>
          <w:i/>
          <w:color w:val="auto"/>
          <w:sz w:val="24"/>
          <w:szCs w:val="24"/>
        </w:rPr>
        <w:t xml:space="preserve">       SC Abadia</w:t>
      </w:r>
      <w:r w:rsidR="00BA5BC7">
        <w:rPr>
          <w:i/>
          <w:color w:val="auto"/>
          <w:sz w:val="24"/>
          <w:szCs w:val="24"/>
        </w:rPr>
        <w:t xml:space="preserve">                  </w:t>
      </w:r>
    </w:p>
    <w:p w:rsidR="00933D5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</w:t>
      </w:r>
      <w:r w:rsidR="00B327DD">
        <w:rPr>
          <w:i/>
          <w:color w:val="auto"/>
          <w:sz w:val="24"/>
          <w:szCs w:val="24"/>
        </w:rPr>
        <w:t xml:space="preserve">     </w:t>
      </w:r>
      <w:r w:rsidR="00EA767D">
        <w:rPr>
          <w:i/>
          <w:color w:val="auto"/>
          <w:sz w:val="24"/>
          <w:szCs w:val="24"/>
        </w:rPr>
        <w:t xml:space="preserve">                Itumbiara EC</w:t>
      </w:r>
      <w:r w:rsidR="00DD00E0">
        <w:rPr>
          <w:i/>
          <w:color w:val="auto"/>
          <w:sz w:val="24"/>
          <w:szCs w:val="24"/>
        </w:rPr>
        <w:t xml:space="preserve">                    </w:t>
      </w:r>
      <w:r w:rsidR="00EA767D">
        <w:rPr>
          <w:i/>
          <w:color w:val="auto"/>
          <w:sz w:val="24"/>
          <w:szCs w:val="24"/>
        </w:rPr>
        <w:t xml:space="preserve">    A Campineira E</w:t>
      </w:r>
    </w:p>
    <w:p w:rsidR="00E07937" w:rsidRDefault="00A50ADE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   UA Belavistense</w:t>
      </w:r>
      <w:r w:rsidR="004A3A2F">
        <w:rPr>
          <w:i/>
          <w:color w:val="auto"/>
          <w:sz w:val="24"/>
          <w:szCs w:val="24"/>
        </w:rPr>
        <w:t xml:space="preserve">                 </w:t>
      </w:r>
      <w:r w:rsidR="00933D57">
        <w:rPr>
          <w:i/>
          <w:color w:val="auto"/>
          <w:sz w:val="24"/>
          <w:szCs w:val="24"/>
        </w:rPr>
        <w:t xml:space="preserve">       </w:t>
      </w:r>
      <w:r w:rsidR="00EA767D">
        <w:rPr>
          <w:i/>
          <w:color w:val="auto"/>
          <w:sz w:val="24"/>
          <w:szCs w:val="24"/>
        </w:rPr>
        <w:t xml:space="preserve"> Canedo FC</w:t>
      </w:r>
    </w:p>
    <w:p w:rsidR="007D2250" w:rsidRDefault="00B327DD" w:rsidP="007D2250">
      <w:pPr>
        <w:pStyle w:val="Ttulo3"/>
        <w:jc w:val="left"/>
        <w:rPr>
          <w:i/>
          <w:color w:val="auto"/>
          <w:sz w:val="24"/>
          <w:szCs w:val="24"/>
        </w:rPr>
      </w:pPr>
      <w:r>
        <w:t xml:space="preserve">    </w:t>
      </w:r>
      <w:r w:rsidR="004A3A2F">
        <w:t xml:space="preserve"> </w:t>
      </w:r>
      <w:r w:rsidR="00A50ADE">
        <w:t xml:space="preserve">          </w:t>
      </w:r>
      <w:r w:rsidR="00A50ADE">
        <w:rPr>
          <w:i/>
          <w:color w:val="auto"/>
          <w:sz w:val="24"/>
          <w:szCs w:val="24"/>
        </w:rPr>
        <w:t>Aparecida</w:t>
      </w:r>
      <w:r w:rsidR="004A3A2F">
        <w:rPr>
          <w:i/>
          <w:color w:val="auto"/>
          <w:sz w:val="24"/>
          <w:szCs w:val="24"/>
        </w:rPr>
        <w:t xml:space="preserve"> EC</w:t>
      </w:r>
      <w:r w:rsidR="001F7F01">
        <w:rPr>
          <w:i/>
          <w:color w:val="auto"/>
          <w:sz w:val="24"/>
          <w:szCs w:val="24"/>
        </w:rPr>
        <w:t xml:space="preserve">                  </w:t>
      </w:r>
      <w:r w:rsidR="004A3A2F">
        <w:rPr>
          <w:i/>
          <w:color w:val="auto"/>
          <w:sz w:val="24"/>
          <w:szCs w:val="24"/>
        </w:rPr>
        <w:t xml:space="preserve">       </w:t>
      </w:r>
      <w:r w:rsidR="00EA767D">
        <w:rPr>
          <w:i/>
          <w:color w:val="auto"/>
          <w:sz w:val="24"/>
          <w:szCs w:val="24"/>
        </w:rPr>
        <w:t xml:space="preserve">  Itauçu E</w:t>
      </w:r>
      <w:r w:rsidR="004A3A2F">
        <w:rPr>
          <w:i/>
          <w:color w:val="auto"/>
          <w:sz w:val="24"/>
          <w:szCs w:val="24"/>
        </w:rPr>
        <w:t xml:space="preserve">C                  </w:t>
      </w:r>
    </w:p>
    <w:p w:rsidR="00E07937" w:rsidRPr="00545578" w:rsidRDefault="00B327DD" w:rsidP="001F7F01">
      <w:pPr>
        <w:rPr>
          <w:rFonts w:ascii="Franklin Gothic Demi" w:hAnsi="Franklin Gothic Demi"/>
          <w:b/>
          <w:i/>
          <w:sz w:val="28"/>
          <w:szCs w:val="28"/>
        </w:rPr>
      </w:pPr>
      <w:r>
        <w:t xml:space="preserve">   </w:t>
      </w:r>
      <w:r w:rsidR="00A30DF6">
        <w:t xml:space="preserve">                            </w:t>
      </w:r>
    </w:p>
    <w:p w:rsidR="001D7463" w:rsidRPr="00E8730D" w:rsidRDefault="00E07937" w:rsidP="00E8730D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>T a b e l a   O f i c i a l</w:t>
      </w:r>
    </w:p>
    <w:p w:rsidR="001D7463" w:rsidRPr="00E8730D" w:rsidRDefault="00E07937" w:rsidP="00E8730D">
      <w:pPr>
        <w:pStyle w:val="Ttulo3"/>
        <w:rPr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 xml:space="preserve">1ª Fase  </w:t>
      </w:r>
    </w:p>
    <w:p w:rsidR="00E07937" w:rsidRDefault="00E07937" w:rsidP="00E07937">
      <w:pPr>
        <w:pStyle w:val="Ttulo3"/>
        <w:rPr>
          <w:i/>
          <w:color w:val="auto"/>
          <w:sz w:val="32"/>
          <w:szCs w:val="32"/>
          <w:u w:val="single"/>
        </w:rPr>
      </w:pPr>
      <w:r w:rsidRPr="00DB64BF">
        <w:rPr>
          <w:i/>
          <w:color w:val="auto"/>
          <w:sz w:val="32"/>
          <w:szCs w:val="32"/>
          <w:u w:val="single"/>
        </w:rPr>
        <w:t>TURNO</w:t>
      </w:r>
      <w:r w:rsidR="00744C95">
        <w:rPr>
          <w:i/>
          <w:color w:val="auto"/>
          <w:sz w:val="32"/>
          <w:szCs w:val="32"/>
          <w:u w:val="single"/>
        </w:rPr>
        <w:t xml:space="preserve"> ÚNICO</w:t>
      </w:r>
    </w:p>
    <w:p w:rsidR="00B747FC" w:rsidRDefault="00B747FC" w:rsidP="00B747FC"/>
    <w:p w:rsidR="004D6861" w:rsidRPr="00B747FC" w:rsidRDefault="004D6861" w:rsidP="00B747FC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07937" w:rsidTr="0025606A">
        <w:tc>
          <w:tcPr>
            <w:tcW w:w="354" w:type="dxa"/>
          </w:tcPr>
          <w:p w:rsidR="00E07937" w:rsidRDefault="00E07937" w:rsidP="0025606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07937" w:rsidRDefault="00E07937" w:rsidP="0025606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1ª RODADA</w:t>
            </w:r>
          </w:p>
        </w:tc>
        <w:tc>
          <w:tcPr>
            <w:tcW w:w="850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07937" w:rsidRDefault="00E07937" w:rsidP="0025606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8C6373" w:rsidRPr="001823AA" w:rsidTr="0025606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73" w:rsidRDefault="008C6373" w:rsidP="008C6373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73" w:rsidRPr="004D6861" w:rsidRDefault="00A43F4C" w:rsidP="008C637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1º/Set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73" w:rsidRDefault="008C6373" w:rsidP="008C63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73" w:rsidRPr="00754FA5" w:rsidRDefault="0005291A" w:rsidP="008C637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54FA5">
              <w:rPr>
                <w:b/>
                <w:bCs/>
                <w:color w:val="000000" w:themeColor="text1"/>
                <w:lang w:val="en-US"/>
              </w:rPr>
              <w:t>Goiatub</w:t>
            </w:r>
            <w:r w:rsidR="00131AA2" w:rsidRPr="00754FA5">
              <w:rPr>
                <w:b/>
                <w:bCs/>
                <w:color w:val="000000" w:themeColor="text1"/>
                <w:lang w:val="en-US"/>
              </w:rPr>
              <w:t>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73" w:rsidRDefault="008C6373" w:rsidP="008C6373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73" w:rsidRDefault="008C6373" w:rsidP="008C6373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73" w:rsidRDefault="008C6373" w:rsidP="008C6373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73" w:rsidRPr="00754FA5" w:rsidRDefault="00993E31" w:rsidP="008C637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54FA5">
              <w:rPr>
                <w:b/>
                <w:bCs/>
                <w:color w:val="000000" w:themeColor="text1"/>
                <w:lang w:val="en-US"/>
              </w:rPr>
              <w:t>América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373" w:rsidRPr="006F7A6C" w:rsidRDefault="00A43F4C" w:rsidP="008C63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Traíra</w:t>
            </w:r>
          </w:p>
        </w:tc>
      </w:tr>
      <w:tr w:rsidR="00231689" w:rsidRPr="001823AA" w:rsidTr="0025606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4D6861" w:rsidRDefault="00231689" w:rsidP="002316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1º/Set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UA Belavistense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754FA5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54FA5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847875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Geraldo Felipe</w:t>
            </w:r>
          </w:p>
        </w:tc>
      </w:tr>
      <w:tr w:rsidR="00231689" w:rsidRPr="006F7A6C" w:rsidTr="001A080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4D6861" w:rsidRDefault="00231689" w:rsidP="002316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1º/Set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754FA5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54FA5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5F3BC6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445FC9" w:rsidRDefault="00231689" w:rsidP="00231689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5F3BC6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754FA5" w:rsidRDefault="00231689" w:rsidP="00231689">
            <w:pPr>
              <w:rPr>
                <w:b/>
                <w:bCs/>
                <w:color w:val="000000" w:themeColor="text1"/>
                <w:lang w:val="en-US"/>
              </w:rPr>
            </w:pPr>
            <w:r w:rsidRPr="00754FA5">
              <w:rPr>
                <w:b/>
                <w:bCs/>
                <w:color w:val="000000" w:themeColor="text1"/>
                <w:lang w:val="en-US"/>
              </w:rPr>
              <w:t xml:space="preserve">    Itumbiara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Eurípedes da Silva Nolasco</w:t>
            </w:r>
          </w:p>
        </w:tc>
      </w:tr>
      <w:tr w:rsidR="00A43F4C" w:rsidRPr="006F7A6C" w:rsidTr="001A080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4D6861" w:rsidRDefault="00A43F4C" w:rsidP="00A43F4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1º/Set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33D57" w:rsidRDefault="00A43F4C" w:rsidP="00A43F4C">
            <w:pPr>
              <w:jc w:val="center"/>
              <w:rPr>
                <w:b/>
                <w:bCs/>
              </w:rPr>
            </w:pPr>
            <w:r w:rsidRPr="00933D57"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754FA5" w:rsidRDefault="00A43F4C" w:rsidP="00A43F4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54FA5">
              <w:rPr>
                <w:b/>
                <w:bCs/>
                <w:color w:val="000000" w:themeColor="text1"/>
                <w:lang w:val="en-US"/>
              </w:rPr>
              <w:t>Itauçu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754FA5" w:rsidRDefault="00A43F4C" w:rsidP="00A43F4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54FA5">
              <w:rPr>
                <w:b/>
                <w:bCs/>
                <w:color w:val="000000" w:themeColor="text1"/>
                <w:lang w:val="en-US"/>
              </w:rPr>
              <w:t>AA Rioverdense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D827C1" w:rsidRDefault="00A43F4C" w:rsidP="00A43F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Cruzeiro do Sul</w:t>
            </w:r>
          </w:p>
        </w:tc>
      </w:tr>
      <w:tr w:rsidR="00A43F4C" w:rsidRPr="006F7A6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4D6861" w:rsidRDefault="00A43F4C" w:rsidP="00A43F4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1º/Set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754FA5" w:rsidRDefault="00A43F4C" w:rsidP="00A43F4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54FA5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1F7F01" w:rsidRDefault="00A43F4C" w:rsidP="00A43F4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754FA5" w:rsidRDefault="00A43F4C" w:rsidP="00A43F4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754FA5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6F7A6C" w:rsidRDefault="00754FA5" w:rsidP="00A43F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do Amarildo</w:t>
            </w:r>
          </w:p>
        </w:tc>
      </w:tr>
      <w:tr w:rsidR="00231689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4D6861" w:rsidRDefault="00231689" w:rsidP="002316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1º/Set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C57218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231689">
              <w:rPr>
                <w:b/>
                <w:bCs/>
              </w:rPr>
              <w:t>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754FA5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54FA5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1F7F01" w:rsidRDefault="00231689" w:rsidP="0023168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754FA5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54FA5">
              <w:rPr>
                <w:b/>
                <w:bCs/>
                <w:color w:val="000000" w:themeColor="text1"/>
                <w:lang w:val="en-US"/>
              </w:rPr>
              <w:t>Canedo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847875" w:rsidRDefault="004340D1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Saneago</w:t>
            </w:r>
          </w:p>
        </w:tc>
      </w:tr>
    </w:tbl>
    <w:p w:rsidR="004D6861" w:rsidRDefault="004D686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231689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A43F4C" w:rsidRDefault="00231689" w:rsidP="002316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A43F4C">
              <w:rPr>
                <w:b/>
                <w:sz w:val="18"/>
                <w:szCs w:val="18"/>
                <w:lang w:val="en-US"/>
              </w:rPr>
              <w:t xml:space="preserve">08/Set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América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6F7A6C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Arena JK</w:t>
            </w:r>
          </w:p>
        </w:tc>
      </w:tr>
      <w:tr w:rsidR="00231689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A43F4C" w:rsidRDefault="00231689" w:rsidP="0023168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A43F4C">
              <w:rPr>
                <w:b/>
                <w:sz w:val="18"/>
                <w:szCs w:val="18"/>
                <w:lang w:val="en-US"/>
              </w:rPr>
              <w:t xml:space="preserve">08/Set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 xml:space="preserve">    Itumbiara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UA Belavistense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754FA5" w:rsidRDefault="00B90BF1" w:rsidP="002316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Genésio Sales</w:t>
            </w:r>
          </w:p>
        </w:tc>
      </w:tr>
      <w:tr w:rsidR="00A43F4C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A43F4C" w:rsidRDefault="00C53F02" w:rsidP="00A43F4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07/Set – Seg</w:t>
            </w:r>
            <w:r w:rsidR="00A43F4C" w:rsidRPr="00A43F4C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33D57" w:rsidRDefault="00A43F4C" w:rsidP="00A43F4C">
            <w:pPr>
              <w:jc w:val="center"/>
              <w:rPr>
                <w:b/>
                <w:bCs/>
              </w:rPr>
            </w:pPr>
            <w:r w:rsidRPr="00933D57"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72110" w:rsidRDefault="00A43F4C" w:rsidP="00A43F4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5F3BC6" w:rsidRDefault="00A43F4C" w:rsidP="00A43F4C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445FC9" w:rsidRDefault="00A43F4C" w:rsidP="00A43F4C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5F3BC6" w:rsidRDefault="00A43F4C" w:rsidP="00A43F4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72110" w:rsidRDefault="00A43F4C" w:rsidP="00A43F4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Goiatuba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754FA5" w:rsidRDefault="00754FA5" w:rsidP="00A43F4C">
            <w:pPr>
              <w:jc w:val="center"/>
              <w:rPr>
                <w:b/>
                <w:bCs/>
              </w:rPr>
            </w:pPr>
            <w:r w:rsidRPr="00754FA5">
              <w:rPr>
                <w:b/>
                <w:bCs/>
              </w:rPr>
              <w:t>CT Sussumo Taia</w:t>
            </w:r>
          </w:p>
        </w:tc>
      </w:tr>
      <w:tr w:rsidR="00A43F4C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A43F4C" w:rsidRDefault="00A43F4C" w:rsidP="00A43F4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A43F4C">
              <w:rPr>
                <w:b/>
                <w:sz w:val="18"/>
                <w:szCs w:val="18"/>
                <w:lang w:val="en-US"/>
              </w:rPr>
              <w:t xml:space="preserve">08/Set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72110" w:rsidRDefault="00A43F4C" w:rsidP="00A43F4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AA Rioverdense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72110" w:rsidRDefault="00A43F4C" w:rsidP="00A43F4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D827C1" w:rsidRDefault="00754FA5" w:rsidP="00A43F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Serra Negra dos Leões</w:t>
            </w:r>
          </w:p>
        </w:tc>
      </w:tr>
      <w:tr w:rsidR="00A43F4C" w:rsidRPr="006F7A6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A43F4C" w:rsidRDefault="00A43F4C" w:rsidP="00A43F4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A43F4C">
              <w:rPr>
                <w:b/>
                <w:sz w:val="18"/>
                <w:szCs w:val="18"/>
                <w:lang w:val="en-US"/>
              </w:rPr>
              <w:t xml:space="preserve">08/Set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72110" w:rsidRDefault="00A43F4C" w:rsidP="00A43F4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7211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1F7F01" w:rsidRDefault="00A43F4C" w:rsidP="00A43F4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72110" w:rsidRDefault="00A43F4C" w:rsidP="00A43F4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Itauçu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6F7A6C" w:rsidRDefault="00754FA5" w:rsidP="00A43F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Comigo</w:t>
            </w:r>
          </w:p>
        </w:tc>
      </w:tr>
      <w:tr w:rsidR="00754FA5" w:rsidRPr="00FE61D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A43F4C" w:rsidRDefault="00754FA5" w:rsidP="00754FA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A43F4C">
              <w:rPr>
                <w:b/>
                <w:sz w:val="18"/>
                <w:szCs w:val="18"/>
                <w:lang w:val="en-US"/>
              </w:rPr>
              <w:t xml:space="preserve">08/Set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Canedo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1F7F01" w:rsidRDefault="00754FA5" w:rsidP="00754FA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1F7F01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</w:tbl>
    <w:p w:rsidR="004A3A2F" w:rsidRDefault="004A3A2F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B90BF1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F1" w:rsidRDefault="00B90BF1" w:rsidP="00B90BF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F1" w:rsidRPr="002E3C4D" w:rsidRDefault="00B90BF1" w:rsidP="00B90BF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F1" w:rsidRDefault="00B90BF1" w:rsidP="00B90B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F1" w:rsidRPr="00972110" w:rsidRDefault="00B90BF1" w:rsidP="00B90BF1">
            <w:pPr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 xml:space="preserve">    Itumbiara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F1" w:rsidRDefault="00B90BF1" w:rsidP="00B90BF1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F1" w:rsidRDefault="00B90BF1" w:rsidP="00B90BF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F1" w:rsidRDefault="00B90BF1" w:rsidP="00B90BF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F1" w:rsidRPr="00972110" w:rsidRDefault="00B90BF1" w:rsidP="00B90BF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F1" w:rsidRPr="00754FA5" w:rsidRDefault="00B90BF1" w:rsidP="00B90BF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Genésio Sales</w:t>
            </w:r>
          </w:p>
        </w:tc>
      </w:tr>
      <w:tr w:rsidR="00231689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2E3C4D" w:rsidRDefault="00231689" w:rsidP="002316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UA Belavistense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América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847875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Geraldo Felipe</w:t>
            </w:r>
          </w:p>
        </w:tc>
      </w:tr>
      <w:tr w:rsidR="00231689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2E3C4D" w:rsidRDefault="00231689" w:rsidP="002316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Goiatuba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5F3BC6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445FC9" w:rsidRDefault="00231689" w:rsidP="00231689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5F3BC6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6F7A6C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Traíra</w:t>
            </w:r>
          </w:p>
        </w:tc>
      </w:tr>
      <w:tr w:rsidR="00754FA5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2E3C4D" w:rsidRDefault="00754FA5" w:rsidP="00754FA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Itauçu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D827C1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Cruzeiro do Sul</w:t>
            </w:r>
          </w:p>
        </w:tc>
      </w:tr>
      <w:tr w:rsidR="00754FA5" w:rsidRPr="00FE61D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2E3C4D" w:rsidRDefault="00754FA5" w:rsidP="00754FA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1F7F01" w:rsidRDefault="00754FA5" w:rsidP="00754FA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AA Rioverdense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6F7A6C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do Amarildo</w:t>
            </w:r>
          </w:p>
        </w:tc>
      </w:tr>
      <w:tr w:rsidR="00A43F4C" w:rsidRPr="00847875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2E3C4D" w:rsidRDefault="00A43F4C" w:rsidP="00A43F4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15/Set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72110" w:rsidRDefault="00A43F4C" w:rsidP="00A43F4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Canedo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1F7F01" w:rsidRDefault="00A43F4C" w:rsidP="00A43F4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72110" w:rsidRDefault="00A43F4C" w:rsidP="00A43F4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7211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1F7F01" w:rsidRDefault="00754FA5" w:rsidP="00A43F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Cidade do Tubarão</w:t>
            </w:r>
          </w:p>
        </w:tc>
      </w:tr>
    </w:tbl>
    <w:p w:rsidR="001F7F01" w:rsidRDefault="001F7F0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754FA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2E3C4D" w:rsidRDefault="00754FA5" w:rsidP="00754FA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América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 xml:space="preserve">    Itumbiara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6F7A6C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Arena JK</w:t>
            </w:r>
          </w:p>
        </w:tc>
      </w:tr>
      <w:tr w:rsidR="00231689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2E3C4D" w:rsidRDefault="008F2DE1" w:rsidP="002316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19/Set – Sáb</w:t>
            </w:r>
            <w:r w:rsidR="00231689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Eurípedes da Silva Nolasco</w:t>
            </w:r>
          </w:p>
        </w:tc>
      </w:tr>
      <w:tr w:rsidR="00231689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2E3C4D" w:rsidRDefault="00670D8A" w:rsidP="0023168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21/Set – Seg</w:t>
            </w:r>
            <w:r w:rsidR="00231689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UA Belavistense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5F3BC6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445FC9" w:rsidRDefault="00231689" w:rsidP="00231689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5F3BC6" w:rsidRDefault="00231689" w:rsidP="0023168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972110" w:rsidRDefault="00231689" w:rsidP="0023168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Goiatuba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89" w:rsidRPr="00847875" w:rsidRDefault="00231689" w:rsidP="002316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Geraldo Felipe</w:t>
            </w:r>
          </w:p>
        </w:tc>
      </w:tr>
      <w:tr w:rsidR="00754FA5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2E3C4D" w:rsidRDefault="00754FA5" w:rsidP="00754FA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Itauçu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6F7A6C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do Amarildo</w:t>
            </w:r>
          </w:p>
        </w:tc>
      </w:tr>
      <w:tr w:rsidR="00754FA5" w:rsidRPr="006F7A6C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2E3C4D" w:rsidRDefault="00754FA5" w:rsidP="00754FA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AA Rioverdense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4D6861" w:rsidRDefault="00754FA5" w:rsidP="00754FA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Canedo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D827C1" w:rsidRDefault="00754FA5" w:rsidP="00754F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Serra Negra dos Leões</w:t>
            </w:r>
          </w:p>
        </w:tc>
      </w:tr>
      <w:tr w:rsidR="00670D8A" w:rsidRPr="00847875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2E3C4D" w:rsidRDefault="004313E5" w:rsidP="00670D8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21/Set – Seg</w:t>
            </w:r>
            <w:r w:rsidR="00670D8A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972110" w:rsidRDefault="00670D8A" w:rsidP="00670D8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4D6861" w:rsidRDefault="00670D8A" w:rsidP="00670D8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972110" w:rsidRDefault="00670D8A" w:rsidP="00670D8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7211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847875" w:rsidRDefault="00C57218" w:rsidP="00670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Saneago</w:t>
            </w:r>
          </w:p>
        </w:tc>
      </w:tr>
    </w:tbl>
    <w:p w:rsidR="004D6861" w:rsidRDefault="004D686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754FA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2E3C4D" w:rsidRDefault="00754FA5" w:rsidP="00754FA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Aparecida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América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754FA5" w:rsidRDefault="00754FA5" w:rsidP="00754FA5">
            <w:pPr>
              <w:jc w:val="center"/>
              <w:rPr>
                <w:b/>
                <w:bCs/>
              </w:rPr>
            </w:pPr>
            <w:r w:rsidRPr="00754FA5">
              <w:rPr>
                <w:b/>
                <w:bCs/>
              </w:rPr>
              <w:t>CT Sussumo Taia</w:t>
            </w:r>
          </w:p>
        </w:tc>
      </w:tr>
      <w:tr w:rsidR="00A43F4C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2E3C4D" w:rsidRDefault="00A43F4C" w:rsidP="00A43F4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72110" w:rsidRDefault="00A43F4C" w:rsidP="00A43F4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Goiatuba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Default="00A43F4C" w:rsidP="00A43F4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972110" w:rsidRDefault="00A43F4C" w:rsidP="00A43F4C">
            <w:pPr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 xml:space="preserve">    Itumbiara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4C" w:rsidRPr="006F7A6C" w:rsidRDefault="00A43F4C" w:rsidP="00A43F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Traíra</w:t>
            </w:r>
          </w:p>
        </w:tc>
      </w:tr>
      <w:tr w:rsidR="00670D8A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2E3C4D" w:rsidRDefault="00670D8A" w:rsidP="00670D8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972110" w:rsidRDefault="00670D8A" w:rsidP="00670D8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CA Pontalinense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5F3BC6" w:rsidRDefault="00670D8A" w:rsidP="00670D8A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445FC9" w:rsidRDefault="00670D8A" w:rsidP="00670D8A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5F3BC6" w:rsidRDefault="00670D8A" w:rsidP="00670D8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972110" w:rsidRDefault="00670D8A" w:rsidP="00670D8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UA Belavistense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Eurípedes da Silva Nolasco</w:t>
            </w:r>
          </w:p>
        </w:tc>
      </w:tr>
      <w:tr w:rsidR="00754FA5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2E3C4D" w:rsidRDefault="00754FA5" w:rsidP="00754FA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Itauçu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Canedo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D827C1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Cruzeiro do Sul</w:t>
            </w:r>
          </w:p>
        </w:tc>
      </w:tr>
      <w:tr w:rsidR="00754FA5" w:rsidRPr="00FE61DC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2E3C4D" w:rsidRDefault="00754FA5" w:rsidP="00754FA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972110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Independente ERV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4D6861" w:rsidRDefault="00754FA5" w:rsidP="00754FA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Default="00754FA5" w:rsidP="00754FA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972110" w:rsidRDefault="00754FA5" w:rsidP="00754FA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AA Rioverdense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FA5" w:rsidRPr="006F7A6C" w:rsidRDefault="00754FA5" w:rsidP="00754F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Comigo</w:t>
            </w:r>
          </w:p>
        </w:tc>
      </w:tr>
      <w:tr w:rsidR="00670D8A" w:rsidRPr="00D827C1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2E3C4D" w:rsidRDefault="00670D8A" w:rsidP="00670D8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29/Set – 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972110" w:rsidRDefault="00670D8A" w:rsidP="00670D8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A Campineira 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4D6861" w:rsidRDefault="00670D8A" w:rsidP="00670D8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Default="00670D8A" w:rsidP="00670D8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972110" w:rsidRDefault="00670D8A" w:rsidP="00670D8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972110">
              <w:rPr>
                <w:b/>
                <w:bCs/>
                <w:color w:val="000000" w:themeColor="text1"/>
                <w:lang w:val="en-US"/>
              </w:rPr>
              <w:t>SC Abadia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D8A" w:rsidRPr="00847875" w:rsidRDefault="00C57218" w:rsidP="00670D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Saneago</w:t>
            </w:r>
          </w:p>
        </w:tc>
      </w:tr>
    </w:tbl>
    <w:p w:rsidR="004D6861" w:rsidRDefault="004D6861" w:rsidP="00E07937">
      <w:pPr>
        <w:pStyle w:val="Corpodetexto3"/>
        <w:rPr>
          <w:b/>
          <w:i/>
          <w:sz w:val="22"/>
          <w:szCs w:val="22"/>
          <w:u w:val="single"/>
        </w:rPr>
      </w:pPr>
    </w:p>
    <w:p w:rsidR="00E07937" w:rsidRDefault="00E07937" w:rsidP="00E07937">
      <w:pPr>
        <w:pStyle w:val="Corpodetexto3"/>
        <w:rPr>
          <w:b/>
          <w:i/>
          <w:sz w:val="22"/>
          <w:szCs w:val="22"/>
        </w:rPr>
      </w:pPr>
      <w:r w:rsidRPr="00325C70">
        <w:rPr>
          <w:b/>
          <w:i/>
          <w:sz w:val="22"/>
          <w:szCs w:val="22"/>
          <w:u w:val="single"/>
        </w:rPr>
        <w:t>Obs</w:t>
      </w:r>
      <w:r>
        <w:rPr>
          <w:b/>
          <w:i/>
          <w:sz w:val="22"/>
          <w:szCs w:val="22"/>
          <w:u w:val="single"/>
        </w:rPr>
        <w:t>.</w:t>
      </w:r>
      <w:r w:rsidRPr="00973353">
        <w:rPr>
          <w:b/>
          <w:i/>
          <w:sz w:val="22"/>
          <w:szCs w:val="22"/>
        </w:rPr>
        <w:t>:</w:t>
      </w:r>
      <w:r w:rsidRPr="007C68CF">
        <w:rPr>
          <w:b/>
          <w:i/>
          <w:sz w:val="22"/>
          <w:szCs w:val="22"/>
        </w:rPr>
        <w:t xml:space="preserve"> 01 – Caso haja coincidência nas cores dos uniformes das associações, caberá à associação </w:t>
      </w:r>
      <w:r w:rsidRPr="007C68CF">
        <w:rPr>
          <w:b/>
          <w:i/>
          <w:sz w:val="22"/>
          <w:szCs w:val="22"/>
          <w:u w:val="single"/>
        </w:rPr>
        <w:t>mandante</w:t>
      </w:r>
      <w:r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efetuar a troca do mesmo.</w:t>
      </w:r>
    </w:p>
    <w:p w:rsidR="001F26D1" w:rsidRDefault="00E07937" w:rsidP="00E07937">
      <w:pPr>
        <w:pStyle w:val="Corpodetexto3"/>
        <w:rPr>
          <w:b/>
          <w:i/>
          <w:sz w:val="22"/>
          <w:szCs w:val="22"/>
        </w:rPr>
      </w:pPr>
      <w:r w:rsidRPr="007C68CF">
        <w:rPr>
          <w:b/>
          <w:i/>
          <w:sz w:val="22"/>
          <w:szCs w:val="22"/>
        </w:rPr>
        <w:t xml:space="preserve"> 02 – Em</w:t>
      </w:r>
      <w:r>
        <w:rPr>
          <w:b/>
          <w:i/>
          <w:sz w:val="22"/>
          <w:szCs w:val="22"/>
        </w:rPr>
        <w:t xml:space="preserve"> cada partida as associações </w:t>
      </w:r>
      <w:r w:rsidRPr="007C68CF">
        <w:rPr>
          <w:b/>
          <w:i/>
          <w:sz w:val="22"/>
          <w:szCs w:val="22"/>
        </w:rPr>
        <w:t xml:space="preserve">poderão efetuar </w:t>
      </w:r>
      <w:r>
        <w:rPr>
          <w:b/>
          <w:i/>
          <w:sz w:val="22"/>
          <w:szCs w:val="22"/>
        </w:rPr>
        <w:t xml:space="preserve">até </w:t>
      </w:r>
      <w:r>
        <w:rPr>
          <w:b/>
          <w:i/>
          <w:sz w:val="22"/>
          <w:szCs w:val="22"/>
          <w:u w:val="single"/>
        </w:rPr>
        <w:t>06 (seis</w:t>
      </w:r>
      <w:r w:rsidRPr="007C68CF">
        <w:rPr>
          <w:b/>
          <w:i/>
          <w:sz w:val="22"/>
          <w:szCs w:val="22"/>
          <w:u w:val="single"/>
        </w:rPr>
        <w:t>)</w:t>
      </w:r>
      <w:r w:rsidRPr="00EA1132"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substituições de atletas</w:t>
      </w:r>
      <w:r>
        <w:rPr>
          <w:b/>
          <w:i/>
          <w:sz w:val="22"/>
          <w:szCs w:val="22"/>
        </w:rPr>
        <w:t>, as quais acontecerão em até 3 (três) paradas, não considerando o intervalo</w:t>
      </w:r>
      <w:r w:rsidRPr="007C68CF">
        <w:rPr>
          <w:b/>
          <w:i/>
          <w:sz w:val="22"/>
          <w:szCs w:val="22"/>
        </w:rPr>
        <w:t>.</w:t>
      </w:r>
    </w:p>
    <w:p w:rsidR="00842974" w:rsidRDefault="00E07937" w:rsidP="00E0793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03</w:t>
      </w:r>
      <w:r w:rsidRPr="00532DCE">
        <w:rPr>
          <w:b/>
          <w:i/>
          <w:sz w:val="24"/>
          <w:szCs w:val="24"/>
        </w:rPr>
        <w:t xml:space="preserve"> – Datas </w:t>
      </w:r>
      <w:r>
        <w:rPr>
          <w:b/>
          <w:i/>
          <w:sz w:val="24"/>
          <w:szCs w:val="24"/>
        </w:rPr>
        <w:t xml:space="preserve">base </w:t>
      </w:r>
      <w:r w:rsidRPr="00532DCE">
        <w:rPr>
          <w:b/>
          <w:i/>
          <w:sz w:val="24"/>
          <w:szCs w:val="24"/>
        </w:rPr>
        <w:t>previstas para as demais Fases:</w:t>
      </w:r>
    </w:p>
    <w:p w:rsidR="005837C7" w:rsidRDefault="005837C7" w:rsidP="00E07937">
      <w:pPr>
        <w:rPr>
          <w:b/>
          <w:i/>
          <w:sz w:val="24"/>
          <w:szCs w:val="24"/>
        </w:rPr>
      </w:pPr>
    </w:p>
    <w:p w:rsidR="00E07937" w:rsidRPr="00E247D6" w:rsidRDefault="00E07937" w:rsidP="00E07937">
      <w:pPr>
        <w:rPr>
          <w:b/>
          <w:i/>
          <w:sz w:val="24"/>
          <w:szCs w:val="24"/>
        </w:rPr>
      </w:pPr>
      <w:r w:rsidRPr="00E247D6">
        <w:rPr>
          <w:b/>
          <w:i/>
          <w:sz w:val="24"/>
          <w:szCs w:val="24"/>
          <w:u w:val="single"/>
        </w:rPr>
        <w:t>Quartas de Final</w:t>
      </w:r>
      <w:r w:rsidRPr="00E247D6">
        <w:rPr>
          <w:b/>
          <w:i/>
          <w:sz w:val="24"/>
          <w:szCs w:val="24"/>
        </w:rPr>
        <w:t xml:space="preserve"> =</w:t>
      </w:r>
      <w:r w:rsidR="00A43F4C">
        <w:rPr>
          <w:b/>
          <w:i/>
          <w:sz w:val="24"/>
          <w:szCs w:val="24"/>
        </w:rPr>
        <w:t xml:space="preserve"> 06</w:t>
      </w:r>
      <w:r w:rsidR="000D2577">
        <w:rPr>
          <w:b/>
          <w:i/>
          <w:sz w:val="24"/>
          <w:szCs w:val="24"/>
        </w:rPr>
        <w:t>/</w:t>
      </w:r>
      <w:r w:rsidR="00A43F4C">
        <w:rPr>
          <w:b/>
          <w:i/>
          <w:sz w:val="24"/>
          <w:szCs w:val="24"/>
        </w:rPr>
        <w:t>Out – Ter e 13/Out</w:t>
      </w:r>
      <w:r w:rsidR="001F26D1">
        <w:rPr>
          <w:b/>
          <w:i/>
          <w:sz w:val="24"/>
          <w:szCs w:val="24"/>
        </w:rPr>
        <w:t xml:space="preserve"> – Ter</w:t>
      </w:r>
      <w:r>
        <w:rPr>
          <w:b/>
          <w:i/>
          <w:sz w:val="24"/>
          <w:szCs w:val="24"/>
        </w:rPr>
        <w:t>.</w:t>
      </w:r>
    </w:p>
    <w:p w:rsidR="00E07937" w:rsidRPr="00532DCE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Semifinal</w:t>
      </w:r>
      <w:r w:rsidR="00A43F4C">
        <w:rPr>
          <w:b/>
          <w:i/>
          <w:sz w:val="24"/>
          <w:szCs w:val="24"/>
        </w:rPr>
        <w:t xml:space="preserve"> = </w:t>
      </w:r>
      <w:r w:rsidR="00B947D1">
        <w:rPr>
          <w:b/>
          <w:i/>
          <w:sz w:val="24"/>
          <w:szCs w:val="24"/>
        </w:rPr>
        <w:t>2</w:t>
      </w:r>
      <w:r w:rsidR="00A43F4C">
        <w:rPr>
          <w:b/>
          <w:i/>
          <w:sz w:val="24"/>
          <w:szCs w:val="24"/>
        </w:rPr>
        <w:t>0/Out</w:t>
      </w:r>
      <w:r w:rsidR="00BE7973">
        <w:rPr>
          <w:b/>
          <w:i/>
          <w:sz w:val="24"/>
          <w:szCs w:val="24"/>
        </w:rPr>
        <w:t xml:space="preserve"> –</w:t>
      </w:r>
      <w:r w:rsidR="001F26D1">
        <w:rPr>
          <w:b/>
          <w:i/>
          <w:sz w:val="24"/>
          <w:szCs w:val="24"/>
        </w:rPr>
        <w:t xml:space="preserve"> Ter</w:t>
      </w:r>
      <w:r w:rsidR="00585DD7">
        <w:rPr>
          <w:b/>
          <w:i/>
          <w:sz w:val="24"/>
          <w:szCs w:val="24"/>
        </w:rPr>
        <w:t xml:space="preserve"> e</w:t>
      </w:r>
      <w:r w:rsidR="00A43F4C">
        <w:rPr>
          <w:b/>
          <w:i/>
          <w:sz w:val="24"/>
          <w:szCs w:val="24"/>
        </w:rPr>
        <w:t xml:space="preserve"> 27/Out</w:t>
      </w:r>
      <w:r w:rsidR="001F26D1">
        <w:rPr>
          <w:b/>
          <w:i/>
          <w:sz w:val="24"/>
          <w:szCs w:val="24"/>
        </w:rPr>
        <w:t xml:space="preserve"> – Ter</w:t>
      </w:r>
      <w:r w:rsidRPr="00532DCE">
        <w:rPr>
          <w:b/>
          <w:i/>
          <w:sz w:val="24"/>
          <w:szCs w:val="24"/>
        </w:rPr>
        <w:t>.</w:t>
      </w:r>
    </w:p>
    <w:p w:rsidR="009D016F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Final</w:t>
      </w:r>
      <w:r w:rsidR="00A43F4C">
        <w:rPr>
          <w:b/>
          <w:i/>
          <w:sz w:val="24"/>
          <w:szCs w:val="24"/>
        </w:rPr>
        <w:t xml:space="preserve"> = 03/Nov – Ter e 10/Nov</w:t>
      </w:r>
      <w:r w:rsidR="00131AA2">
        <w:rPr>
          <w:b/>
          <w:i/>
          <w:sz w:val="24"/>
          <w:szCs w:val="24"/>
        </w:rPr>
        <w:t xml:space="preserve"> – Ter</w:t>
      </w:r>
      <w:r w:rsidRPr="00532DCE">
        <w:rPr>
          <w:b/>
          <w:i/>
          <w:sz w:val="24"/>
          <w:szCs w:val="24"/>
        </w:rPr>
        <w:t xml:space="preserve">. </w:t>
      </w:r>
    </w:p>
    <w:p w:rsidR="007D1FB1" w:rsidRDefault="007D1FB1" w:rsidP="00E07937">
      <w:pPr>
        <w:rPr>
          <w:b/>
          <w:i/>
          <w:sz w:val="24"/>
          <w:szCs w:val="24"/>
        </w:rPr>
      </w:pPr>
    </w:p>
    <w:p w:rsidR="007D1FB1" w:rsidRPr="00881479" w:rsidRDefault="007D1FB1" w:rsidP="00E0793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04 – E-mail de solicitação de alteração de jogo: </w:t>
      </w:r>
      <w:hyperlink r:id="rId7" w:history="1">
        <w:r w:rsidRPr="00600017">
          <w:rPr>
            <w:rStyle w:val="Hyperlink"/>
            <w:b/>
            <w:i/>
            <w:sz w:val="24"/>
            <w:szCs w:val="24"/>
          </w:rPr>
          <w:t>competicaosub20-2divisao@fgf.esp.br</w:t>
        </w:r>
      </w:hyperlink>
    </w:p>
    <w:p w:rsidR="009D016F" w:rsidRDefault="009D016F" w:rsidP="00E07937">
      <w:pPr>
        <w:rPr>
          <w:b/>
          <w:sz w:val="22"/>
          <w:szCs w:val="22"/>
        </w:rPr>
      </w:pPr>
    </w:p>
    <w:p w:rsidR="005837C7" w:rsidRDefault="005837C7" w:rsidP="00E07937">
      <w:pPr>
        <w:rPr>
          <w:b/>
          <w:sz w:val="22"/>
          <w:szCs w:val="22"/>
        </w:rPr>
      </w:pPr>
    </w:p>
    <w:p w:rsidR="00E07937" w:rsidRDefault="00E07937" w:rsidP="00E07937">
      <w:pPr>
        <w:jc w:val="both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842974">
        <w:rPr>
          <w:b/>
          <w:sz w:val="24"/>
          <w:szCs w:val="24"/>
        </w:rPr>
        <w:t>COORDENADORIA TÉCNICA DA FEDERAÇÃO GOIAN</w:t>
      </w:r>
      <w:r w:rsidR="00881479">
        <w:rPr>
          <w:b/>
          <w:sz w:val="24"/>
          <w:szCs w:val="24"/>
        </w:rPr>
        <w:t>A DE FUTE</w:t>
      </w:r>
      <w:r w:rsidR="005B34E2">
        <w:rPr>
          <w:b/>
          <w:sz w:val="24"/>
          <w:szCs w:val="24"/>
        </w:rPr>
        <w:t>BOL, em Goiânia, aos 21</w:t>
      </w:r>
      <w:bookmarkStart w:id="0" w:name="_GoBack"/>
      <w:bookmarkEnd w:id="0"/>
      <w:r w:rsidR="008C201E">
        <w:rPr>
          <w:b/>
          <w:sz w:val="24"/>
          <w:szCs w:val="24"/>
        </w:rPr>
        <w:t xml:space="preserve"> d</w:t>
      </w:r>
      <w:r w:rsidR="00BE7973">
        <w:rPr>
          <w:b/>
          <w:sz w:val="24"/>
          <w:szCs w:val="24"/>
        </w:rPr>
        <w:t xml:space="preserve">ias do mês </w:t>
      </w:r>
      <w:r w:rsidR="0005291A">
        <w:rPr>
          <w:b/>
          <w:sz w:val="24"/>
          <w:szCs w:val="24"/>
        </w:rPr>
        <w:t>de julh</w:t>
      </w:r>
      <w:r w:rsidR="002A727F">
        <w:rPr>
          <w:b/>
          <w:sz w:val="24"/>
          <w:szCs w:val="24"/>
        </w:rPr>
        <w:t>o</w:t>
      </w:r>
      <w:r w:rsidR="008C201E">
        <w:rPr>
          <w:b/>
          <w:sz w:val="24"/>
          <w:szCs w:val="24"/>
        </w:rPr>
        <w:t xml:space="preserve"> de</w:t>
      </w:r>
      <w:r w:rsidR="004F7DCF">
        <w:rPr>
          <w:b/>
          <w:sz w:val="24"/>
          <w:szCs w:val="24"/>
        </w:rPr>
        <w:t xml:space="preserve"> 2026</w:t>
      </w:r>
      <w:r w:rsidRPr="00842974">
        <w:rPr>
          <w:b/>
          <w:sz w:val="24"/>
          <w:szCs w:val="24"/>
        </w:rPr>
        <w:t>.</w:t>
      </w:r>
    </w:p>
    <w:p w:rsidR="005837C7" w:rsidRPr="00842974" w:rsidRDefault="005837C7" w:rsidP="00E07937">
      <w:pPr>
        <w:jc w:val="both"/>
        <w:rPr>
          <w:b/>
          <w:sz w:val="24"/>
          <w:szCs w:val="24"/>
        </w:rPr>
      </w:pPr>
    </w:p>
    <w:p w:rsidR="00E07937" w:rsidRDefault="00E07937" w:rsidP="00E07937">
      <w:pPr>
        <w:jc w:val="both"/>
        <w:rPr>
          <w:b/>
          <w:sz w:val="22"/>
          <w:szCs w:val="22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7C084E">
        <w:rPr>
          <w:b/>
          <w:sz w:val="24"/>
          <w:szCs w:val="24"/>
        </w:rPr>
        <w:t xml:space="preserve">                                                  </w:t>
      </w:r>
      <w:r w:rsidRPr="00842974">
        <w:rPr>
          <w:b/>
          <w:sz w:val="24"/>
          <w:szCs w:val="24"/>
        </w:rPr>
        <w:t>Roberto Sampaio da Silva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Coordenador Técnico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</w:t>
      </w:r>
      <w:r w:rsidR="00842974">
        <w:rPr>
          <w:b/>
          <w:sz w:val="24"/>
          <w:szCs w:val="24"/>
        </w:rPr>
        <w:t>Mí</w:t>
      </w:r>
      <w:r w:rsidRPr="00842974">
        <w:rPr>
          <w:b/>
          <w:sz w:val="24"/>
          <w:szCs w:val="24"/>
        </w:rPr>
        <w:t>lton Bueno de Faria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Diretor Deptº. Amador</w:t>
      </w:r>
    </w:p>
    <w:p w:rsidR="001425A5" w:rsidRDefault="001425A5" w:rsidP="00E07937">
      <w:pPr>
        <w:rPr>
          <w:b/>
          <w:sz w:val="24"/>
          <w:szCs w:val="24"/>
        </w:rPr>
      </w:pPr>
    </w:p>
    <w:p w:rsidR="00275923" w:rsidRDefault="00275923" w:rsidP="00E07937">
      <w:pPr>
        <w:rPr>
          <w:b/>
          <w:sz w:val="24"/>
          <w:szCs w:val="24"/>
        </w:rPr>
      </w:pPr>
    </w:p>
    <w:p w:rsidR="00275923" w:rsidRDefault="00275923" w:rsidP="00E0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Leonídio José dos Anjos</w:t>
      </w:r>
    </w:p>
    <w:p w:rsidR="00842974" w:rsidRDefault="00275923" w:rsidP="00E0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Diretor Geral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sz w:val="24"/>
          <w:szCs w:val="24"/>
        </w:rPr>
        <w:t xml:space="preserve">                                                     </w:t>
      </w:r>
      <w:r w:rsidRPr="00842974">
        <w:rPr>
          <w:b/>
          <w:sz w:val="24"/>
          <w:szCs w:val="24"/>
        </w:rPr>
        <w:t>André Luiz Pitta Pires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sz w:val="24"/>
          <w:szCs w:val="24"/>
        </w:rPr>
        <w:t xml:space="preserve">                                                          </w:t>
      </w:r>
      <w:r w:rsidRPr="00842974">
        <w:rPr>
          <w:b/>
          <w:sz w:val="24"/>
          <w:szCs w:val="24"/>
        </w:rPr>
        <w:t>Diretor Executivo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Ronei Ferreira de Freitas 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           Presidente</w:t>
      </w:r>
    </w:p>
    <w:p w:rsidR="000E3B95" w:rsidRDefault="000E3B95" w:rsidP="002C6EB4"/>
    <w:p w:rsidR="00E85C62" w:rsidRDefault="004D2B4B" w:rsidP="002C6EB4">
      <w:r>
        <w:tab/>
      </w:r>
      <w:r>
        <w:tab/>
      </w:r>
      <w:r>
        <w:tab/>
      </w:r>
    </w:p>
    <w:p w:rsidR="002366BC" w:rsidRPr="002366BC" w:rsidRDefault="002366BC" w:rsidP="002366BC"/>
    <w:sectPr w:rsidR="002366BC" w:rsidRPr="002366BC" w:rsidSect="00DD487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673" w:rsidRDefault="00BA0673">
      <w:r>
        <w:separator/>
      </w:r>
    </w:p>
  </w:endnote>
  <w:endnote w:type="continuationSeparator" w:id="0">
    <w:p w:rsidR="00BA0673" w:rsidRDefault="00BA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nkGothITC HvIt BT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6D" w:rsidRDefault="0045106D">
    <w:pPr>
      <w:pStyle w:val="Rodap"/>
      <w:jc w:val="center"/>
      <w:rPr>
        <w:b/>
        <w:sz w:val="18"/>
      </w:rPr>
    </w:pPr>
  </w:p>
  <w:p w:rsidR="0045106D" w:rsidRPr="004B5331" w:rsidRDefault="0045106D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45106D" w:rsidRPr="004B5331" w:rsidRDefault="0045106D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(62)  3920-9050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673" w:rsidRDefault="00BA0673">
      <w:r>
        <w:separator/>
      </w:r>
    </w:p>
  </w:footnote>
  <w:footnote w:type="continuationSeparator" w:id="0">
    <w:p w:rsidR="00BA0673" w:rsidRDefault="00BA0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6D" w:rsidRDefault="005B34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6D" w:rsidRDefault="0045106D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48"/>
      </w:rPr>
      <w:tab/>
    </w:r>
    <w:r>
      <w:rPr>
        <w:b/>
        <w:i/>
        <w:sz w:val="48"/>
      </w:rPr>
      <w:tab/>
    </w:r>
    <w:r w:rsidR="005B34E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b/>
        <w:i/>
        <w:sz w:val="48"/>
      </w:rPr>
      <w:t xml:space="preserve">  </w:t>
    </w:r>
  </w:p>
  <w:p w:rsidR="0045106D" w:rsidRPr="002366BC" w:rsidRDefault="0045106D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45106D" w:rsidRPr="004D2B4B" w:rsidRDefault="0045106D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45106D" w:rsidRDefault="0045106D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6D" w:rsidRDefault="005B34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37"/>
    <w:rsid w:val="00003157"/>
    <w:rsid w:val="00003986"/>
    <w:rsid w:val="00006F43"/>
    <w:rsid w:val="00007C4A"/>
    <w:rsid w:val="00010AEE"/>
    <w:rsid w:val="00011D47"/>
    <w:rsid w:val="00012EC7"/>
    <w:rsid w:val="00015356"/>
    <w:rsid w:val="000255BC"/>
    <w:rsid w:val="000309A7"/>
    <w:rsid w:val="000315C8"/>
    <w:rsid w:val="00033DAD"/>
    <w:rsid w:val="00035FC5"/>
    <w:rsid w:val="00042850"/>
    <w:rsid w:val="00043345"/>
    <w:rsid w:val="00046FE0"/>
    <w:rsid w:val="000472D5"/>
    <w:rsid w:val="000475A1"/>
    <w:rsid w:val="00047FE6"/>
    <w:rsid w:val="000506E9"/>
    <w:rsid w:val="0005291A"/>
    <w:rsid w:val="00052AAE"/>
    <w:rsid w:val="000609F2"/>
    <w:rsid w:val="00062DD2"/>
    <w:rsid w:val="00064C59"/>
    <w:rsid w:val="0006549B"/>
    <w:rsid w:val="00073593"/>
    <w:rsid w:val="00074DEA"/>
    <w:rsid w:val="00081357"/>
    <w:rsid w:val="0008185C"/>
    <w:rsid w:val="0008351E"/>
    <w:rsid w:val="00092291"/>
    <w:rsid w:val="00092612"/>
    <w:rsid w:val="000A39D8"/>
    <w:rsid w:val="000A52C0"/>
    <w:rsid w:val="000A67DF"/>
    <w:rsid w:val="000B4C40"/>
    <w:rsid w:val="000C7C32"/>
    <w:rsid w:val="000D2577"/>
    <w:rsid w:val="000D2ECF"/>
    <w:rsid w:val="000D37AF"/>
    <w:rsid w:val="000D65C3"/>
    <w:rsid w:val="000E04DD"/>
    <w:rsid w:val="000E23E5"/>
    <w:rsid w:val="000E2770"/>
    <w:rsid w:val="000E3B95"/>
    <w:rsid w:val="000E563A"/>
    <w:rsid w:val="000E6E6A"/>
    <w:rsid w:val="000F1B5C"/>
    <w:rsid w:val="000F2F8B"/>
    <w:rsid w:val="000F38C4"/>
    <w:rsid w:val="000F39E2"/>
    <w:rsid w:val="000F615D"/>
    <w:rsid w:val="001007A7"/>
    <w:rsid w:val="001023D7"/>
    <w:rsid w:val="001024BF"/>
    <w:rsid w:val="001207A6"/>
    <w:rsid w:val="00122CFD"/>
    <w:rsid w:val="00125442"/>
    <w:rsid w:val="001279B4"/>
    <w:rsid w:val="00131AA2"/>
    <w:rsid w:val="00133BDA"/>
    <w:rsid w:val="001425A5"/>
    <w:rsid w:val="00145AB3"/>
    <w:rsid w:val="001467E9"/>
    <w:rsid w:val="0015186B"/>
    <w:rsid w:val="001574FB"/>
    <w:rsid w:val="00165C60"/>
    <w:rsid w:val="001733EB"/>
    <w:rsid w:val="00176BC0"/>
    <w:rsid w:val="00191099"/>
    <w:rsid w:val="00192BE4"/>
    <w:rsid w:val="0019731F"/>
    <w:rsid w:val="001A0804"/>
    <w:rsid w:val="001A12C9"/>
    <w:rsid w:val="001A181C"/>
    <w:rsid w:val="001A3297"/>
    <w:rsid w:val="001B3807"/>
    <w:rsid w:val="001B3808"/>
    <w:rsid w:val="001B76B6"/>
    <w:rsid w:val="001C1DBA"/>
    <w:rsid w:val="001C4F41"/>
    <w:rsid w:val="001C5B60"/>
    <w:rsid w:val="001C625A"/>
    <w:rsid w:val="001D06BD"/>
    <w:rsid w:val="001D0C05"/>
    <w:rsid w:val="001D23E8"/>
    <w:rsid w:val="001D651D"/>
    <w:rsid w:val="001D7463"/>
    <w:rsid w:val="001E3664"/>
    <w:rsid w:val="001F1045"/>
    <w:rsid w:val="001F1F65"/>
    <w:rsid w:val="001F26D1"/>
    <w:rsid w:val="001F7242"/>
    <w:rsid w:val="001F7F01"/>
    <w:rsid w:val="00204F22"/>
    <w:rsid w:val="00206173"/>
    <w:rsid w:val="0020727B"/>
    <w:rsid w:val="00214F34"/>
    <w:rsid w:val="00215B0B"/>
    <w:rsid w:val="0021667D"/>
    <w:rsid w:val="00217C25"/>
    <w:rsid w:val="002202D3"/>
    <w:rsid w:val="002202F1"/>
    <w:rsid w:val="00220502"/>
    <w:rsid w:val="00225E6B"/>
    <w:rsid w:val="00231689"/>
    <w:rsid w:val="00231E54"/>
    <w:rsid w:val="002366BC"/>
    <w:rsid w:val="002505C5"/>
    <w:rsid w:val="0025132D"/>
    <w:rsid w:val="002529EF"/>
    <w:rsid w:val="00254FE4"/>
    <w:rsid w:val="0025606A"/>
    <w:rsid w:val="00262347"/>
    <w:rsid w:val="00272652"/>
    <w:rsid w:val="00273C0A"/>
    <w:rsid w:val="0027420F"/>
    <w:rsid w:val="00275923"/>
    <w:rsid w:val="002764DA"/>
    <w:rsid w:val="0027776F"/>
    <w:rsid w:val="00282E78"/>
    <w:rsid w:val="00284AD5"/>
    <w:rsid w:val="00287521"/>
    <w:rsid w:val="0028774C"/>
    <w:rsid w:val="00292A63"/>
    <w:rsid w:val="0029542E"/>
    <w:rsid w:val="002A0DC4"/>
    <w:rsid w:val="002A2336"/>
    <w:rsid w:val="002A727F"/>
    <w:rsid w:val="002B504F"/>
    <w:rsid w:val="002B767F"/>
    <w:rsid w:val="002C0E76"/>
    <w:rsid w:val="002C6EB4"/>
    <w:rsid w:val="002D0069"/>
    <w:rsid w:val="002D32F6"/>
    <w:rsid w:val="002D4413"/>
    <w:rsid w:val="002D5A3A"/>
    <w:rsid w:val="002E04FD"/>
    <w:rsid w:val="002E3645"/>
    <w:rsid w:val="002E3C4D"/>
    <w:rsid w:val="002E4366"/>
    <w:rsid w:val="00301331"/>
    <w:rsid w:val="003020FD"/>
    <w:rsid w:val="00302154"/>
    <w:rsid w:val="00304AC6"/>
    <w:rsid w:val="00314199"/>
    <w:rsid w:val="00325F73"/>
    <w:rsid w:val="0033323E"/>
    <w:rsid w:val="0033778D"/>
    <w:rsid w:val="00351EED"/>
    <w:rsid w:val="0035450F"/>
    <w:rsid w:val="00361FB7"/>
    <w:rsid w:val="00363536"/>
    <w:rsid w:val="003636E3"/>
    <w:rsid w:val="00365EC5"/>
    <w:rsid w:val="00366D22"/>
    <w:rsid w:val="00370137"/>
    <w:rsid w:val="00376223"/>
    <w:rsid w:val="003772EF"/>
    <w:rsid w:val="003832B7"/>
    <w:rsid w:val="00383C1C"/>
    <w:rsid w:val="00385B10"/>
    <w:rsid w:val="00385DE7"/>
    <w:rsid w:val="003933ED"/>
    <w:rsid w:val="00396424"/>
    <w:rsid w:val="003A24BA"/>
    <w:rsid w:val="003A4D15"/>
    <w:rsid w:val="003A61A4"/>
    <w:rsid w:val="003A71EA"/>
    <w:rsid w:val="003B6E82"/>
    <w:rsid w:val="003B7F17"/>
    <w:rsid w:val="003C03DC"/>
    <w:rsid w:val="003C3A39"/>
    <w:rsid w:val="003C7505"/>
    <w:rsid w:val="003C7D0F"/>
    <w:rsid w:val="003D0A9C"/>
    <w:rsid w:val="003D17F6"/>
    <w:rsid w:val="003E17A5"/>
    <w:rsid w:val="003E3935"/>
    <w:rsid w:val="003E44BD"/>
    <w:rsid w:val="003E609E"/>
    <w:rsid w:val="003E658C"/>
    <w:rsid w:val="003F5109"/>
    <w:rsid w:val="003F71C2"/>
    <w:rsid w:val="00403C3B"/>
    <w:rsid w:val="00410312"/>
    <w:rsid w:val="0041118F"/>
    <w:rsid w:val="00413A50"/>
    <w:rsid w:val="00417EA6"/>
    <w:rsid w:val="004214E3"/>
    <w:rsid w:val="00421ACD"/>
    <w:rsid w:val="004262EB"/>
    <w:rsid w:val="0042677B"/>
    <w:rsid w:val="0043104D"/>
    <w:rsid w:val="004313E5"/>
    <w:rsid w:val="004315EB"/>
    <w:rsid w:val="0043367F"/>
    <w:rsid w:val="00433AA6"/>
    <w:rsid w:val="004340D1"/>
    <w:rsid w:val="00434E70"/>
    <w:rsid w:val="00436EF4"/>
    <w:rsid w:val="004468AF"/>
    <w:rsid w:val="00450777"/>
    <w:rsid w:val="0045106D"/>
    <w:rsid w:val="00451AAA"/>
    <w:rsid w:val="00454057"/>
    <w:rsid w:val="00455208"/>
    <w:rsid w:val="00462E2E"/>
    <w:rsid w:val="00463BA2"/>
    <w:rsid w:val="004646D0"/>
    <w:rsid w:val="00464B71"/>
    <w:rsid w:val="004659BE"/>
    <w:rsid w:val="004675CD"/>
    <w:rsid w:val="00472B2F"/>
    <w:rsid w:val="0047374E"/>
    <w:rsid w:val="00473FFB"/>
    <w:rsid w:val="00482DB1"/>
    <w:rsid w:val="00487524"/>
    <w:rsid w:val="004904C4"/>
    <w:rsid w:val="0049175F"/>
    <w:rsid w:val="0049725C"/>
    <w:rsid w:val="004A0D77"/>
    <w:rsid w:val="004A0F11"/>
    <w:rsid w:val="004A3A2F"/>
    <w:rsid w:val="004A4B7E"/>
    <w:rsid w:val="004A6D67"/>
    <w:rsid w:val="004B01B9"/>
    <w:rsid w:val="004B248D"/>
    <w:rsid w:val="004B2C90"/>
    <w:rsid w:val="004B5331"/>
    <w:rsid w:val="004B57BB"/>
    <w:rsid w:val="004C143D"/>
    <w:rsid w:val="004C266C"/>
    <w:rsid w:val="004C4581"/>
    <w:rsid w:val="004C581A"/>
    <w:rsid w:val="004C6A76"/>
    <w:rsid w:val="004D248F"/>
    <w:rsid w:val="004D2B4B"/>
    <w:rsid w:val="004D2BB9"/>
    <w:rsid w:val="004D421F"/>
    <w:rsid w:val="004D6861"/>
    <w:rsid w:val="004E1A93"/>
    <w:rsid w:val="004E4341"/>
    <w:rsid w:val="004E79F4"/>
    <w:rsid w:val="004F03D0"/>
    <w:rsid w:val="004F24C6"/>
    <w:rsid w:val="004F7DCF"/>
    <w:rsid w:val="00503B79"/>
    <w:rsid w:val="0050452F"/>
    <w:rsid w:val="0051460E"/>
    <w:rsid w:val="005264B5"/>
    <w:rsid w:val="00527BA3"/>
    <w:rsid w:val="00532112"/>
    <w:rsid w:val="0053260D"/>
    <w:rsid w:val="0053492F"/>
    <w:rsid w:val="00541460"/>
    <w:rsid w:val="00543502"/>
    <w:rsid w:val="0054431F"/>
    <w:rsid w:val="00545578"/>
    <w:rsid w:val="00556FC4"/>
    <w:rsid w:val="00563B83"/>
    <w:rsid w:val="005665C8"/>
    <w:rsid w:val="005771D9"/>
    <w:rsid w:val="0058017D"/>
    <w:rsid w:val="005837C7"/>
    <w:rsid w:val="00583D75"/>
    <w:rsid w:val="00585DD7"/>
    <w:rsid w:val="00586DB1"/>
    <w:rsid w:val="00590300"/>
    <w:rsid w:val="00590799"/>
    <w:rsid w:val="005A3155"/>
    <w:rsid w:val="005A3D79"/>
    <w:rsid w:val="005B0342"/>
    <w:rsid w:val="005B34E2"/>
    <w:rsid w:val="005B5265"/>
    <w:rsid w:val="005B6D85"/>
    <w:rsid w:val="005C2447"/>
    <w:rsid w:val="005C3430"/>
    <w:rsid w:val="005C34FB"/>
    <w:rsid w:val="005C5062"/>
    <w:rsid w:val="005D0127"/>
    <w:rsid w:val="005D2545"/>
    <w:rsid w:val="005E0FD2"/>
    <w:rsid w:val="005E1A9F"/>
    <w:rsid w:val="005E3144"/>
    <w:rsid w:val="005E4C5D"/>
    <w:rsid w:val="005F3D38"/>
    <w:rsid w:val="005F5098"/>
    <w:rsid w:val="005F513D"/>
    <w:rsid w:val="0060091E"/>
    <w:rsid w:val="00607675"/>
    <w:rsid w:val="00614F6B"/>
    <w:rsid w:val="00615B7F"/>
    <w:rsid w:val="0062191D"/>
    <w:rsid w:val="00622075"/>
    <w:rsid w:val="00622C6C"/>
    <w:rsid w:val="00623A30"/>
    <w:rsid w:val="00623C44"/>
    <w:rsid w:val="0062712F"/>
    <w:rsid w:val="00635234"/>
    <w:rsid w:val="00642D47"/>
    <w:rsid w:val="0064630B"/>
    <w:rsid w:val="00647837"/>
    <w:rsid w:val="0065076C"/>
    <w:rsid w:val="00655FCA"/>
    <w:rsid w:val="00662AD6"/>
    <w:rsid w:val="00664145"/>
    <w:rsid w:val="00664ADB"/>
    <w:rsid w:val="00665710"/>
    <w:rsid w:val="00665763"/>
    <w:rsid w:val="00670A2F"/>
    <w:rsid w:val="00670D8A"/>
    <w:rsid w:val="0067253C"/>
    <w:rsid w:val="00673328"/>
    <w:rsid w:val="00676CC7"/>
    <w:rsid w:val="00687DBF"/>
    <w:rsid w:val="006931CC"/>
    <w:rsid w:val="00695E2B"/>
    <w:rsid w:val="0069630B"/>
    <w:rsid w:val="006A027A"/>
    <w:rsid w:val="006A0413"/>
    <w:rsid w:val="006A2282"/>
    <w:rsid w:val="006A3973"/>
    <w:rsid w:val="006A39A4"/>
    <w:rsid w:val="006B07C6"/>
    <w:rsid w:val="006B1D63"/>
    <w:rsid w:val="006B448B"/>
    <w:rsid w:val="006D51F1"/>
    <w:rsid w:val="006D53D7"/>
    <w:rsid w:val="006D5C9C"/>
    <w:rsid w:val="006D68CE"/>
    <w:rsid w:val="006E32EC"/>
    <w:rsid w:val="006E3E43"/>
    <w:rsid w:val="006E44C5"/>
    <w:rsid w:val="006E44D2"/>
    <w:rsid w:val="006F206D"/>
    <w:rsid w:val="00710099"/>
    <w:rsid w:val="0071482A"/>
    <w:rsid w:val="00714DAF"/>
    <w:rsid w:val="00715700"/>
    <w:rsid w:val="007165F7"/>
    <w:rsid w:val="0071677C"/>
    <w:rsid w:val="0072045A"/>
    <w:rsid w:val="00720C5F"/>
    <w:rsid w:val="00720E71"/>
    <w:rsid w:val="00721102"/>
    <w:rsid w:val="00724212"/>
    <w:rsid w:val="00724BA2"/>
    <w:rsid w:val="007255E2"/>
    <w:rsid w:val="00730503"/>
    <w:rsid w:val="007314F9"/>
    <w:rsid w:val="0073238C"/>
    <w:rsid w:val="007376DB"/>
    <w:rsid w:val="0074327D"/>
    <w:rsid w:val="00744C95"/>
    <w:rsid w:val="00750853"/>
    <w:rsid w:val="0075189A"/>
    <w:rsid w:val="00753B2E"/>
    <w:rsid w:val="00754FA5"/>
    <w:rsid w:val="0075661A"/>
    <w:rsid w:val="007567ED"/>
    <w:rsid w:val="00760BAA"/>
    <w:rsid w:val="007635C9"/>
    <w:rsid w:val="007708B1"/>
    <w:rsid w:val="007716D1"/>
    <w:rsid w:val="00771F11"/>
    <w:rsid w:val="00780A16"/>
    <w:rsid w:val="00785BA9"/>
    <w:rsid w:val="00787150"/>
    <w:rsid w:val="00790767"/>
    <w:rsid w:val="00790A12"/>
    <w:rsid w:val="00791AD1"/>
    <w:rsid w:val="007928CE"/>
    <w:rsid w:val="007936BB"/>
    <w:rsid w:val="007A0A77"/>
    <w:rsid w:val="007A6577"/>
    <w:rsid w:val="007B2E7D"/>
    <w:rsid w:val="007B2F42"/>
    <w:rsid w:val="007C2613"/>
    <w:rsid w:val="007C5B8B"/>
    <w:rsid w:val="007C726B"/>
    <w:rsid w:val="007D15A6"/>
    <w:rsid w:val="007D1962"/>
    <w:rsid w:val="007D1FB1"/>
    <w:rsid w:val="007D2250"/>
    <w:rsid w:val="007D4F1B"/>
    <w:rsid w:val="007D59F0"/>
    <w:rsid w:val="007E5FDD"/>
    <w:rsid w:val="007E7F17"/>
    <w:rsid w:val="007F11E3"/>
    <w:rsid w:val="007F349C"/>
    <w:rsid w:val="00803295"/>
    <w:rsid w:val="0081000D"/>
    <w:rsid w:val="00810418"/>
    <w:rsid w:val="00811493"/>
    <w:rsid w:val="00811619"/>
    <w:rsid w:val="008126DD"/>
    <w:rsid w:val="00812738"/>
    <w:rsid w:val="00813B0E"/>
    <w:rsid w:val="00813E2B"/>
    <w:rsid w:val="00814E35"/>
    <w:rsid w:val="008360A3"/>
    <w:rsid w:val="00836416"/>
    <w:rsid w:val="008414C8"/>
    <w:rsid w:val="00842974"/>
    <w:rsid w:val="00842DB7"/>
    <w:rsid w:val="00843C99"/>
    <w:rsid w:val="008476F1"/>
    <w:rsid w:val="008509C9"/>
    <w:rsid w:val="00853BEB"/>
    <w:rsid w:val="008552C1"/>
    <w:rsid w:val="008616BD"/>
    <w:rsid w:val="008646D0"/>
    <w:rsid w:val="00864AD3"/>
    <w:rsid w:val="00873B6B"/>
    <w:rsid w:val="00881479"/>
    <w:rsid w:val="00881B7F"/>
    <w:rsid w:val="00883B5B"/>
    <w:rsid w:val="00883CE9"/>
    <w:rsid w:val="00887464"/>
    <w:rsid w:val="00890912"/>
    <w:rsid w:val="00894B29"/>
    <w:rsid w:val="008A2195"/>
    <w:rsid w:val="008A39AA"/>
    <w:rsid w:val="008A7991"/>
    <w:rsid w:val="008A7E26"/>
    <w:rsid w:val="008B5929"/>
    <w:rsid w:val="008C0928"/>
    <w:rsid w:val="008C201E"/>
    <w:rsid w:val="008C2C3C"/>
    <w:rsid w:val="008C2CBD"/>
    <w:rsid w:val="008C6041"/>
    <w:rsid w:val="008C6373"/>
    <w:rsid w:val="008C7E6F"/>
    <w:rsid w:val="008D0243"/>
    <w:rsid w:val="008D388B"/>
    <w:rsid w:val="008D3EF0"/>
    <w:rsid w:val="008D4682"/>
    <w:rsid w:val="008D4DBE"/>
    <w:rsid w:val="008D53D8"/>
    <w:rsid w:val="008D625B"/>
    <w:rsid w:val="008D6AD5"/>
    <w:rsid w:val="008E4C69"/>
    <w:rsid w:val="008E4CAD"/>
    <w:rsid w:val="008E6651"/>
    <w:rsid w:val="008E6B08"/>
    <w:rsid w:val="008E731B"/>
    <w:rsid w:val="008F2866"/>
    <w:rsid w:val="008F2DE1"/>
    <w:rsid w:val="008F4764"/>
    <w:rsid w:val="008F72AA"/>
    <w:rsid w:val="00901046"/>
    <w:rsid w:val="00901528"/>
    <w:rsid w:val="009042F0"/>
    <w:rsid w:val="00913B57"/>
    <w:rsid w:val="0091518A"/>
    <w:rsid w:val="00915F95"/>
    <w:rsid w:val="00921D52"/>
    <w:rsid w:val="009241CB"/>
    <w:rsid w:val="009251B2"/>
    <w:rsid w:val="0093310B"/>
    <w:rsid w:val="00933D57"/>
    <w:rsid w:val="00935677"/>
    <w:rsid w:val="00942DEE"/>
    <w:rsid w:val="009451E6"/>
    <w:rsid w:val="00945535"/>
    <w:rsid w:val="009457C0"/>
    <w:rsid w:val="00953355"/>
    <w:rsid w:val="00954204"/>
    <w:rsid w:val="009549FE"/>
    <w:rsid w:val="00956E9F"/>
    <w:rsid w:val="00965120"/>
    <w:rsid w:val="0097005F"/>
    <w:rsid w:val="00972110"/>
    <w:rsid w:val="00972612"/>
    <w:rsid w:val="00976BB8"/>
    <w:rsid w:val="00980AD7"/>
    <w:rsid w:val="009846CD"/>
    <w:rsid w:val="009849CC"/>
    <w:rsid w:val="00985341"/>
    <w:rsid w:val="0099286F"/>
    <w:rsid w:val="00993E31"/>
    <w:rsid w:val="00995530"/>
    <w:rsid w:val="00997195"/>
    <w:rsid w:val="00997BA0"/>
    <w:rsid w:val="009B2AD8"/>
    <w:rsid w:val="009B36DC"/>
    <w:rsid w:val="009B4C14"/>
    <w:rsid w:val="009B51CC"/>
    <w:rsid w:val="009C4BBD"/>
    <w:rsid w:val="009C4D6A"/>
    <w:rsid w:val="009C5C82"/>
    <w:rsid w:val="009D016F"/>
    <w:rsid w:val="009E21B1"/>
    <w:rsid w:val="009E5D91"/>
    <w:rsid w:val="009E7702"/>
    <w:rsid w:val="009F3681"/>
    <w:rsid w:val="009F4A01"/>
    <w:rsid w:val="009F4ED8"/>
    <w:rsid w:val="00A10F34"/>
    <w:rsid w:val="00A120AC"/>
    <w:rsid w:val="00A21596"/>
    <w:rsid w:val="00A227D3"/>
    <w:rsid w:val="00A23313"/>
    <w:rsid w:val="00A242ED"/>
    <w:rsid w:val="00A256EE"/>
    <w:rsid w:val="00A30DF6"/>
    <w:rsid w:val="00A3268C"/>
    <w:rsid w:val="00A37ECA"/>
    <w:rsid w:val="00A42206"/>
    <w:rsid w:val="00A43F4C"/>
    <w:rsid w:val="00A46DAD"/>
    <w:rsid w:val="00A50764"/>
    <w:rsid w:val="00A50ADE"/>
    <w:rsid w:val="00A528EB"/>
    <w:rsid w:val="00A55BBD"/>
    <w:rsid w:val="00A57E7D"/>
    <w:rsid w:val="00A620B6"/>
    <w:rsid w:val="00A63D47"/>
    <w:rsid w:val="00A64116"/>
    <w:rsid w:val="00A659DB"/>
    <w:rsid w:val="00A6644E"/>
    <w:rsid w:val="00A703FD"/>
    <w:rsid w:val="00A77457"/>
    <w:rsid w:val="00A8379D"/>
    <w:rsid w:val="00A9000B"/>
    <w:rsid w:val="00AA34B6"/>
    <w:rsid w:val="00AB065C"/>
    <w:rsid w:val="00AB3829"/>
    <w:rsid w:val="00AB3B43"/>
    <w:rsid w:val="00AB79D8"/>
    <w:rsid w:val="00AB7CC0"/>
    <w:rsid w:val="00AC5243"/>
    <w:rsid w:val="00AC5EEB"/>
    <w:rsid w:val="00AC7766"/>
    <w:rsid w:val="00AC7BD9"/>
    <w:rsid w:val="00AD09F3"/>
    <w:rsid w:val="00AD67F4"/>
    <w:rsid w:val="00AE05D9"/>
    <w:rsid w:val="00AE2A6B"/>
    <w:rsid w:val="00AF14D2"/>
    <w:rsid w:val="00AF49C6"/>
    <w:rsid w:val="00AF71A4"/>
    <w:rsid w:val="00AF768B"/>
    <w:rsid w:val="00AF7718"/>
    <w:rsid w:val="00B04C67"/>
    <w:rsid w:val="00B0671E"/>
    <w:rsid w:val="00B11B66"/>
    <w:rsid w:val="00B11E5E"/>
    <w:rsid w:val="00B124A5"/>
    <w:rsid w:val="00B274D2"/>
    <w:rsid w:val="00B27F7E"/>
    <w:rsid w:val="00B32039"/>
    <w:rsid w:val="00B326E3"/>
    <w:rsid w:val="00B327DD"/>
    <w:rsid w:val="00B32AE8"/>
    <w:rsid w:val="00B350A9"/>
    <w:rsid w:val="00B4193C"/>
    <w:rsid w:val="00B42AAA"/>
    <w:rsid w:val="00B46B3A"/>
    <w:rsid w:val="00B47E0F"/>
    <w:rsid w:val="00B47F45"/>
    <w:rsid w:val="00B53A24"/>
    <w:rsid w:val="00B559A4"/>
    <w:rsid w:val="00B56C86"/>
    <w:rsid w:val="00B64A43"/>
    <w:rsid w:val="00B7015B"/>
    <w:rsid w:val="00B70DB2"/>
    <w:rsid w:val="00B71D96"/>
    <w:rsid w:val="00B74012"/>
    <w:rsid w:val="00B747FC"/>
    <w:rsid w:val="00B80B36"/>
    <w:rsid w:val="00B810AC"/>
    <w:rsid w:val="00B8196E"/>
    <w:rsid w:val="00B90BF1"/>
    <w:rsid w:val="00B947D1"/>
    <w:rsid w:val="00B9589E"/>
    <w:rsid w:val="00B976E6"/>
    <w:rsid w:val="00BA0673"/>
    <w:rsid w:val="00BA09D9"/>
    <w:rsid w:val="00BA2919"/>
    <w:rsid w:val="00BA3619"/>
    <w:rsid w:val="00BA5269"/>
    <w:rsid w:val="00BA5BC7"/>
    <w:rsid w:val="00BA5CC3"/>
    <w:rsid w:val="00BB3077"/>
    <w:rsid w:val="00BB36D5"/>
    <w:rsid w:val="00BB3990"/>
    <w:rsid w:val="00BB41CF"/>
    <w:rsid w:val="00BC1647"/>
    <w:rsid w:val="00BD1065"/>
    <w:rsid w:val="00BD7F68"/>
    <w:rsid w:val="00BE58CE"/>
    <w:rsid w:val="00BE751B"/>
    <w:rsid w:val="00BE7973"/>
    <w:rsid w:val="00BF65B6"/>
    <w:rsid w:val="00C050C5"/>
    <w:rsid w:val="00C05B43"/>
    <w:rsid w:val="00C135BB"/>
    <w:rsid w:val="00C16F65"/>
    <w:rsid w:val="00C20052"/>
    <w:rsid w:val="00C22471"/>
    <w:rsid w:val="00C23C23"/>
    <w:rsid w:val="00C23DEA"/>
    <w:rsid w:val="00C2476C"/>
    <w:rsid w:val="00C30465"/>
    <w:rsid w:val="00C329EE"/>
    <w:rsid w:val="00C45C00"/>
    <w:rsid w:val="00C46622"/>
    <w:rsid w:val="00C51842"/>
    <w:rsid w:val="00C53BEB"/>
    <w:rsid w:val="00C53F02"/>
    <w:rsid w:val="00C54D34"/>
    <w:rsid w:val="00C56424"/>
    <w:rsid w:val="00C569F1"/>
    <w:rsid w:val="00C57218"/>
    <w:rsid w:val="00C611E7"/>
    <w:rsid w:val="00C61693"/>
    <w:rsid w:val="00C62AA6"/>
    <w:rsid w:val="00C64F40"/>
    <w:rsid w:val="00C66BF4"/>
    <w:rsid w:val="00C84BF3"/>
    <w:rsid w:val="00C84CC8"/>
    <w:rsid w:val="00C9055F"/>
    <w:rsid w:val="00C905A7"/>
    <w:rsid w:val="00C92B8C"/>
    <w:rsid w:val="00C941F9"/>
    <w:rsid w:val="00C94CA6"/>
    <w:rsid w:val="00CA744E"/>
    <w:rsid w:val="00CB5721"/>
    <w:rsid w:val="00CB6CBD"/>
    <w:rsid w:val="00CB72A2"/>
    <w:rsid w:val="00CC1ED6"/>
    <w:rsid w:val="00CC2494"/>
    <w:rsid w:val="00CC5364"/>
    <w:rsid w:val="00CC5DF3"/>
    <w:rsid w:val="00CD0FEF"/>
    <w:rsid w:val="00CD23E0"/>
    <w:rsid w:val="00CD3FBC"/>
    <w:rsid w:val="00CD46BC"/>
    <w:rsid w:val="00CE01C5"/>
    <w:rsid w:val="00CE05E7"/>
    <w:rsid w:val="00CE28E1"/>
    <w:rsid w:val="00CE432F"/>
    <w:rsid w:val="00CE564B"/>
    <w:rsid w:val="00CE7E09"/>
    <w:rsid w:val="00CF2306"/>
    <w:rsid w:val="00CF381B"/>
    <w:rsid w:val="00CF4B60"/>
    <w:rsid w:val="00D048B8"/>
    <w:rsid w:val="00D07020"/>
    <w:rsid w:val="00D105BA"/>
    <w:rsid w:val="00D11FD1"/>
    <w:rsid w:val="00D12A97"/>
    <w:rsid w:val="00D12E83"/>
    <w:rsid w:val="00D17B13"/>
    <w:rsid w:val="00D23EE1"/>
    <w:rsid w:val="00D30CBE"/>
    <w:rsid w:val="00D31640"/>
    <w:rsid w:val="00D32168"/>
    <w:rsid w:val="00D32298"/>
    <w:rsid w:val="00D32339"/>
    <w:rsid w:val="00D33D5E"/>
    <w:rsid w:val="00D343A2"/>
    <w:rsid w:val="00D35021"/>
    <w:rsid w:val="00D374A5"/>
    <w:rsid w:val="00D40D7A"/>
    <w:rsid w:val="00D4409C"/>
    <w:rsid w:val="00D4488C"/>
    <w:rsid w:val="00D51787"/>
    <w:rsid w:val="00D56B09"/>
    <w:rsid w:val="00D62636"/>
    <w:rsid w:val="00D6395D"/>
    <w:rsid w:val="00D63A56"/>
    <w:rsid w:val="00D65CB8"/>
    <w:rsid w:val="00D6728B"/>
    <w:rsid w:val="00D6791F"/>
    <w:rsid w:val="00D70ECC"/>
    <w:rsid w:val="00D73531"/>
    <w:rsid w:val="00D7527F"/>
    <w:rsid w:val="00D825B1"/>
    <w:rsid w:val="00D923A5"/>
    <w:rsid w:val="00D9394A"/>
    <w:rsid w:val="00D96BA2"/>
    <w:rsid w:val="00D97B71"/>
    <w:rsid w:val="00DA574F"/>
    <w:rsid w:val="00DA57AC"/>
    <w:rsid w:val="00DA7BB2"/>
    <w:rsid w:val="00DB1201"/>
    <w:rsid w:val="00DB34BF"/>
    <w:rsid w:val="00DB6B1E"/>
    <w:rsid w:val="00DC4FC8"/>
    <w:rsid w:val="00DD00E0"/>
    <w:rsid w:val="00DD13E8"/>
    <w:rsid w:val="00DD1962"/>
    <w:rsid w:val="00DD4876"/>
    <w:rsid w:val="00DD530D"/>
    <w:rsid w:val="00DE053C"/>
    <w:rsid w:val="00DE6AEC"/>
    <w:rsid w:val="00DF06FD"/>
    <w:rsid w:val="00DF5190"/>
    <w:rsid w:val="00DF739F"/>
    <w:rsid w:val="00E019E6"/>
    <w:rsid w:val="00E07937"/>
    <w:rsid w:val="00E10837"/>
    <w:rsid w:val="00E22B68"/>
    <w:rsid w:val="00E235FB"/>
    <w:rsid w:val="00E23B69"/>
    <w:rsid w:val="00E3319F"/>
    <w:rsid w:val="00E41A99"/>
    <w:rsid w:val="00E41BDC"/>
    <w:rsid w:val="00E421F4"/>
    <w:rsid w:val="00E43AE0"/>
    <w:rsid w:val="00E65C45"/>
    <w:rsid w:val="00E71DA6"/>
    <w:rsid w:val="00E726F0"/>
    <w:rsid w:val="00E83268"/>
    <w:rsid w:val="00E843E9"/>
    <w:rsid w:val="00E84734"/>
    <w:rsid w:val="00E84C22"/>
    <w:rsid w:val="00E85C62"/>
    <w:rsid w:val="00E85FDD"/>
    <w:rsid w:val="00E8730D"/>
    <w:rsid w:val="00E94239"/>
    <w:rsid w:val="00E9646C"/>
    <w:rsid w:val="00EA0DCF"/>
    <w:rsid w:val="00EA2BC3"/>
    <w:rsid w:val="00EA47FA"/>
    <w:rsid w:val="00EA767D"/>
    <w:rsid w:val="00EB0540"/>
    <w:rsid w:val="00EB1625"/>
    <w:rsid w:val="00EB2137"/>
    <w:rsid w:val="00EB70A4"/>
    <w:rsid w:val="00EC2154"/>
    <w:rsid w:val="00EC25CD"/>
    <w:rsid w:val="00EC5A1C"/>
    <w:rsid w:val="00ED0D0B"/>
    <w:rsid w:val="00ED1D20"/>
    <w:rsid w:val="00ED6E96"/>
    <w:rsid w:val="00ED731E"/>
    <w:rsid w:val="00EE4752"/>
    <w:rsid w:val="00EE4B48"/>
    <w:rsid w:val="00EE52DF"/>
    <w:rsid w:val="00EE72E4"/>
    <w:rsid w:val="00EF6251"/>
    <w:rsid w:val="00EF6619"/>
    <w:rsid w:val="00F03C9E"/>
    <w:rsid w:val="00F04BA2"/>
    <w:rsid w:val="00F146DD"/>
    <w:rsid w:val="00F15427"/>
    <w:rsid w:val="00F21C91"/>
    <w:rsid w:val="00F22601"/>
    <w:rsid w:val="00F23D4C"/>
    <w:rsid w:val="00F27911"/>
    <w:rsid w:val="00F3137B"/>
    <w:rsid w:val="00F32166"/>
    <w:rsid w:val="00F33250"/>
    <w:rsid w:val="00F33288"/>
    <w:rsid w:val="00F4214A"/>
    <w:rsid w:val="00F45FA3"/>
    <w:rsid w:val="00F50931"/>
    <w:rsid w:val="00F53B76"/>
    <w:rsid w:val="00F579DF"/>
    <w:rsid w:val="00F60E93"/>
    <w:rsid w:val="00F62868"/>
    <w:rsid w:val="00F665C7"/>
    <w:rsid w:val="00F7539A"/>
    <w:rsid w:val="00F76569"/>
    <w:rsid w:val="00F77F25"/>
    <w:rsid w:val="00F80F4F"/>
    <w:rsid w:val="00F811F0"/>
    <w:rsid w:val="00F917BD"/>
    <w:rsid w:val="00F94822"/>
    <w:rsid w:val="00F96B09"/>
    <w:rsid w:val="00F9710A"/>
    <w:rsid w:val="00F97D9C"/>
    <w:rsid w:val="00FA04A6"/>
    <w:rsid w:val="00FA09F5"/>
    <w:rsid w:val="00FA1DA0"/>
    <w:rsid w:val="00FA232B"/>
    <w:rsid w:val="00FA627B"/>
    <w:rsid w:val="00FB121C"/>
    <w:rsid w:val="00FB41B1"/>
    <w:rsid w:val="00FB41BB"/>
    <w:rsid w:val="00FC2F7A"/>
    <w:rsid w:val="00FD36FF"/>
    <w:rsid w:val="00FD72EB"/>
    <w:rsid w:val="00FE5E9F"/>
    <w:rsid w:val="00FE61DC"/>
    <w:rsid w:val="00FF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AEA1A61F-70D6-461F-BBE3-747E61F2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07937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nhideWhenUsed/>
    <w:qFormat/>
    <w:rsid w:val="00F332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E07937"/>
    <w:pPr>
      <w:keepNext/>
      <w:jc w:val="center"/>
      <w:outlineLvl w:val="2"/>
    </w:pPr>
    <w:rPr>
      <w:rFonts w:ascii="FrnkGothITC HvIt BT" w:hAnsi="FrnkGothITC HvIt BT"/>
      <w:color w:val="FF0000"/>
      <w:sz w:val="36"/>
    </w:rPr>
  </w:style>
  <w:style w:type="paragraph" w:styleId="Ttulo4">
    <w:name w:val="heading 4"/>
    <w:basedOn w:val="Normal"/>
    <w:next w:val="Normal"/>
    <w:link w:val="Ttulo4Char"/>
    <w:qFormat/>
    <w:rsid w:val="00E07937"/>
    <w:pPr>
      <w:keepNext/>
      <w:jc w:val="center"/>
      <w:outlineLvl w:val="3"/>
    </w:pPr>
    <w:rPr>
      <w:b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07937"/>
    <w:rPr>
      <w:b/>
      <w:sz w:val="16"/>
    </w:rPr>
  </w:style>
  <w:style w:type="character" w:customStyle="1" w:styleId="Ttulo3Char">
    <w:name w:val="Título 3 Char"/>
    <w:basedOn w:val="Fontepargpadro"/>
    <w:link w:val="Ttulo3"/>
    <w:rsid w:val="00E07937"/>
    <w:rPr>
      <w:rFonts w:ascii="FrnkGothITC HvIt BT" w:hAnsi="FrnkGothITC HvIt BT"/>
      <w:color w:val="FF0000"/>
      <w:sz w:val="36"/>
    </w:rPr>
  </w:style>
  <w:style w:type="character" w:customStyle="1" w:styleId="Ttulo4Char">
    <w:name w:val="Título 4 Char"/>
    <w:basedOn w:val="Fontepargpadro"/>
    <w:link w:val="Ttulo4"/>
    <w:rsid w:val="00E07937"/>
    <w:rPr>
      <w:b/>
      <w:color w:val="0000FF"/>
    </w:rPr>
  </w:style>
  <w:style w:type="character" w:customStyle="1" w:styleId="Corpodetexto2Char">
    <w:name w:val="Corpo de texto 2 Char"/>
    <w:basedOn w:val="Fontepargpadro"/>
    <w:link w:val="Corpodetexto2"/>
    <w:rsid w:val="00E07937"/>
    <w:rPr>
      <w:b/>
      <w:bCs/>
      <w:i/>
      <w:iCs/>
      <w:sz w:val="36"/>
      <w:u w:val="single"/>
    </w:rPr>
  </w:style>
  <w:style w:type="paragraph" w:styleId="Corpodetexto2">
    <w:name w:val="Body Text 2"/>
    <w:basedOn w:val="Normal"/>
    <w:link w:val="Corpodetexto2Char"/>
    <w:rsid w:val="00E07937"/>
    <w:pPr>
      <w:jc w:val="center"/>
    </w:pPr>
    <w:rPr>
      <w:b/>
      <w:bCs/>
      <w:i/>
      <w:iCs/>
      <w:sz w:val="36"/>
      <w:u w:val="single"/>
    </w:rPr>
  </w:style>
  <w:style w:type="character" w:customStyle="1" w:styleId="Corpodetexto2Char1">
    <w:name w:val="Corpo de texto 2 Char1"/>
    <w:basedOn w:val="Fontepargpadro"/>
    <w:semiHidden/>
    <w:rsid w:val="00E07937"/>
  </w:style>
  <w:style w:type="paragraph" w:styleId="Corpodetexto3">
    <w:name w:val="Body Text 3"/>
    <w:basedOn w:val="Normal"/>
    <w:link w:val="Corpodetexto3Char"/>
    <w:semiHidden/>
    <w:unhideWhenUsed/>
    <w:rsid w:val="00E0793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E07937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F332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eticaosub20-2divisao@fgf.esp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\Downloads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E1E3E-17A0-48C5-905D-78EE6180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96</TotalTime>
  <Pages>2</Pages>
  <Words>760</Words>
  <Characters>4108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4859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12</cp:revision>
  <cp:lastPrinted>2025-02-18T13:49:00Z</cp:lastPrinted>
  <dcterms:created xsi:type="dcterms:W3CDTF">2026-07-06T12:41:00Z</dcterms:created>
  <dcterms:modified xsi:type="dcterms:W3CDTF">2026-07-21T19:36:00Z</dcterms:modified>
</cp:coreProperties>
</file>