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937" w:rsidRPr="007E7F17" w:rsidRDefault="00410312" w:rsidP="00E07937">
      <w:pPr>
        <w:pStyle w:val="Corpodetexto2"/>
        <w:jc w:val="left"/>
        <w:rPr>
          <w:i w:val="0"/>
          <w:szCs w:val="36"/>
        </w:rPr>
      </w:pPr>
      <w:r w:rsidRPr="00410312">
        <w:rPr>
          <w:i w:val="0"/>
          <w:szCs w:val="36"/>
          <w:u w:val="none"/>
        </w:rPr>
        <w:t xml:space="preserve">  </w:t>
      </w:r>
      <w:r w:rsidR="00AC7BD9">
        <w:rPr>
          <w:i w:val="0"/>
          <w:szCs w:val="36"/>
          <w:u w:val="none"/>
        </w:rPr>
        <w:t xml:space="preserve">     </w:t>
      </w:r>
      <w:r w:rsidR="00DD6F37">
        <w:rPr>
          <w:i w:val="0"/>
          <w:szCs w:val="36"/>
          <w:u w:val="none"/>
        </w:rPr>
        <w:t xml:space="preserve">      </w:t>
      </w:r>
      <w:r w:rsidR="00DD6F37">
        <w:rPr>
          <w:i w:val="0"/>
          <w:szCs w:val="36"/>
        </w:rPr>
        <w:t>Copa Goiás Sub-13 da 2</w:t>
      </w:r>
      <w:r w:rsidR="001A0804" w:rsidRPr="007E7F17">
        <w:rPr>
          <w:i w:val="0"/>
          <w:szCs w:val="36"/>
        </w:rPr>
        <w:t>ª Divisão</w:t>
      </w:r>
      <w:r w:rsidR="001970A6">
        <w:rPr>
          <w:i w:val="0"/>
          <w:szCs w:val="36"/>
        </w:rPr>
        <w:t xml:space="preserve"> – Edição 2026</w:t>
      </w:r>
    </w:p>
    <w:p w:rsidR="00E07937" w:rsidRDefault="00E07937" w:rsidP="00E07937">
      <w:pPr>
        <w:pStyle w:val="Corpodetexto2"/>
        <w:jc w:val="left"/>
        <w:rPr>
          <w:i w:val="0"/>
          <w:sz w:val="40"/>
        </w:rPr>
      </w:pPr>
    </w:p>
    <w:p w:rsidR="00E07937" w:rsidRDefault="00E07937" w:rsidP="00E07937">
      <w:pPr>
        <w:pStyle w:val="Corpodetexto2"/>
        <w:jc w:val="left"/>
        <w:rPr>
          <w:u w:val="none"/>
        </w:rPr>
      </w:pPr>
      <w:r w:rsidRPr="00531975">
        <w:rPr>
          <w:u w:val="none"/>
        </w:rPr>
        <w:t xml:space="preserve"> </w:t>
      </w:r>
      <w:r>
        <w:rPr>
          <w:u w:val="none"/>
        </w:rPr>
        <w:t xml:space="preserve">                     </w:t>
      </w:r>
      <w:r>
        <w:t>Grupo “A”</w:t>
      </w:r>
      <w:r w:rsidRPr="00C71DF9">
        <w:rPr>
          <w:u w:val="none"/>
        </w:rPr>
        <w:t xml:space="preserve">       </w:t>
      </w:r>
      <w:r>
        <w:rPr>
          <w:u w:val="none"/>
        </w:rPr>
        <w:t xml:space="preserve">                </w:t>
      </w:r>
      <w:r>
        <w:t>Grupo “B”</w:t>
      </w:r>
      <w:r w:rsidRPr="009E6429">
        <w:rPr>
          <w:u w:val="none"/>
        </w:rPr>
        <w:t xml:space="preserve">    </w:t>
      </w:r>
      <w:r>
        <w:rPr>
          <w:u w:val="none"/>
        </w:rPr>
        <w:t xml:space="preserve">   </w:t>
      </w:r>
    </w:p>
    <w:p w:rsidR="00E07937" w:rsidRPr="007C084E" w:rsidRDefault="00E07937" w:rsidP="00E07937">
      <w:pPr>
        <w:pStyle w:val="Corpodetexto2"/>
        <w:jc w:val="left"/>
      </w:pPr>
      <w:r>
        <w:rPr>
          <w:u w:val="none"/>
        </w:rPr>
        <w:t xml:space="preserve">  </w:t>
      </w:r>
      <w:r w:rsidRPr="009E6429">
        <w:rPr>
          <w:u w:val="none"/>
        </w:rPr>
        <w:t xml:space="preserve">    </w:t>
      </w:r>
    </w:p>
    <w:p w:rsidR="00E07937" w:rsidRDefault="00D119B5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</w:t>
      </w:r>
      <w:r w:rsidR="003A5B74">
        <w:rPr>
          <w:i/>
          <w:color w:val="auto"/>
          <w:sz w:val="24"/>
          <w:szCs w:val="24"/>
        </w:rPr>
        <w:t xml:space="preserve">        </w:t>
      </w:r>
      <w:r w:rsidR="00DD6F37">
        <w:rPr>
          <w:i/>
          <w:color w:val="auto"/>
          <w:sz w:val="24"/>
          <w:szCs w:val="24"/>
        </w:rPr>
        <w:t xml:space="preserve">    Real C</w:t>
      </w:r>
      <w:r w:rsidR="003B2021">
        <w:rPr>
          <w:i/>
          <w:color w:val="auto"/>
          <w:sz w:val="24"/>
          <w:szCs w:val="24"/>
        </w:rPr>
        <w:t xml:space="preserve">                  </w:t>
      </w:r>
      <w:r w:rsidR="003A5B74">
        <w:rPr>
          <w:i/>
          <w:color w:val="auto"/>
          <w:sz w:val="24"/>
          <w:szCs w:val="24"/>
        </w:rPr>
        <w:t xml:space="preserve">     </w:t>
      </w:r>
      <w:r w:rsidR="00DD6F37">
        <w:rPr>
          <w:i/>
          <w:color w:val="auto"/>
          <w:sz w:val="24"/>
          <w:szCs w:val="24"/>
        </w:rPr>
        <w:t xml:space="preserve">       AE Jataiense</w:t>
      </w:r>
      <w:r w:rsidR="00E07937">
        <w:rPr>
          <w:i/>
          <w:color w:val="auto"/>
          <w:sz w:val="24"/>
          <w:szCs w:val="24"/>
        </w:rPr>
        <w:t xml:space="preserve">                                                                           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 </w:t>
      </w:r>
      <w:r w:rsidR="00842DB7">
        <w:rPr>
          <w:i/>
          <w:color w:val="auto"/>
          <w:sz w:val="24"/>
          <w:szCs w:val="24"/>
        </w:rPr>
        <w:t xml:space="preserve"> </w:t>
      </w:r>
      <w:r w:rsidR="00B327DD">
        <w:rPr>
          <w:i/>
          <w:color w:val="auto"/>
          <w:sz w:val="24"/>
          <w:szCs w:val="24"/>
        </w:rPr>
        <w:t xml:space="preserve"> </w:t>
      </w:r>
      <w:r w:rsidR="00D119B5">
        <w:rPr>
          <w:i/>
          <w:color w:val="auto"/>
          <w:sz w:val="24"/>
          <w:szCs w:val="24"/>
        </w:rPr>
        <w:t xml:space="preserve"> </w:t>
      </w:r>
      <w:r w:rsidR="00DD6F37">
        <w:rPr>
          <w:i/>
          <w:color w:val="auto"/>
          <w:sz w:val="24"/>
          <w:szCs w:val="24"/>
        </w:rPr>
        <w:t>A Campineira E</w:t>
      </w:r>
      <w:r>
        <w:rPr>
          <w:i/>
          <w:color w:val="auto"/>
          <w:sz w:val="24"/>
          <w:szCs w:val="24"/>
        </w:rPr>
        <w:t xml:space="preserve">                    </w:t>
      </w:r>
      <w:r w:rsidR="003B2021">
        <w:rPr>
          <w:i/>
          <w:color w:val="auto"/>
          <w:sz w:val="24"/>
          <w:szCs w:val="24"/>
        </w:rPr>
        <w:t xml:space="preserve">   </w:t>
      </w:r>
      <w:r w:rsidR="00DD6F37">
        <w:rPr>
          <w:i/>
          <w:color w:val="auto"/>
          <w:sz w:val="24"/>
          <w:szCs w:val="24"/>
        </w:rPr>
        <w:t xml:space="preserve"> Planalto EC</w:t>
      </w:r>
      <w:r>
        <w:rPr>
          <w:i/>
          <w:color w:val="auto"/>
          <w:sz w:val="24"/>
          <w:szCs w:val="24"/>
        </w:rPr>
        <w:t xml:space="preserve"> 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 </w:t>
      </w:r>
      <w:r w:rsidR="003A5B74">
        <w:rPr>
          <w:i/>
          <w:color w:val="auto"/>
          <w:sz w:val="24"/>
          <w:szCs w:val="24"/>
        </w:rPr>
        <w:t xml:space="preserve"> </w:t>
      </w:r>
      <w:r w:rsidR="00DD6F37">
        <w:rPr>
          <w:i/>
          <w:color w:val="auto"/>
          <w:sz w:val="24"/>
          <w:szCs w:val="24"/>
        </w:rPr>
        <w:t xml:space="preserve">        Aseev</w:t>
      </w:r>
      <w:r>
        <w:rPr>
          <w:i/>
          <w:color w:val="auto"/>
          <w:sz w:val="24"/>
          <w:szCs w:val="24"/>
        </w:rPr>
        <w:t xml:space="preserve">              </w:t>
      </w:r>
      <w:r w:rsidR="00744C95">
        <w:rPr>
          <w:i/>
          <w:color w:val="auto"/>
          <w:sz w:val="24"/>
          <w:szCs w:val="24"/>
        </w:rPr>
        <w:t xml:space="preserve">   </w:t>
      </w:r>
      <w:r w:rsidR="00DD6F37">
        <w:rPr>
          <w:i/>
          <w:color w:val="auto"/>
          <w:sz w:val="24"/>
          <w:szCs w:val="24"/>
        </w:rPr>
        <w:t xml:space="preserve">              Anapolina Saf</w:t>
      </w:r>
      <w:r>
        <w:rPr>
          <w:i/>
          <w:color w:val="auto"/>
          <w:sz w:val="24"/>
          <w:szCs w:val="24"/>
        </w:rPr>
        <w:t xml:space="preserve"> </w:t>
      </w:r>
    </w:p>
    <w:p w:rsidR="00744C95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</w:t>
      </w:r>
      <w:r w:rsidR="00DD6F37">
        <w:rPr>
          <w:i/>
          <w:color w:val="auto"/>
          <w:sz w:val="24"/>
          <w:szCs w:val="24"/>
        </w:rPr>
        <w:t>Jardim América EC</w:t>
      </w:r>
      <w:r w:rsidR="00744C95">
        <w:rPr>
          <w:i/>
          <w:color w:val="auto"/>
          <w:sz w:val="24"/>
          <w:szCs w:val="24"/>
        </w:rPr>
        <w:t xml:space="preserve">                 </w:t>
      </w:r>
      <w:r w:rsidR="00DD6F37">
        <w:rPr>
          <w:i/>
          <w:color w:val="auto"/>
          <w:sz w:val="24"/>
          <w:szCs w:val="24"/>
        </w:rPr>
        <w:t>AA Flugoiânia F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</w:t>
      </w:r>
      <w:r w:rsidR="00B327DD">
        <w:rPr>
          <w:i/>
          <w:color w:val="auto"/>
          <w:sz w:val="24"/>
          <w:szCs w:val="24"/>
        </w:rPr>
        <w:t xml:space="preserve">            </w:t>
      </w:r>
      <w:r w:rsidR="00A30DF6">
        <w:rPr>
          <w:i/>
          <w:color w:val="auto"/>
          <w:sz w:val="24"/>
          <w:szCs w:val="24"/>
        </w:rPr>
        <w:t xml:space="preserve">  </w:t>
      </w:r>
      <w:r w:rsidR="00DD6F37">
        <w:rPr>
          <w:i/>
          <w:color w:val="auto"/>
          <w:sz w:val="24"/>
          <w:szCs w:val="24"/>
        </w:rPr>
        <w:t xml:space="preserve">  AA Aparecidense</w:t>
      </w:r>
      <w:r w:rsidR="00DD00E0">
        <w:rPr>
          <w:i/>
          <w:color w:val="auto"/>
          <w:sz w:val="24"/>
          <w:szCs w:val="24"/>
        </w:rPr>
        <w:t xml:space="preserve">                    </w:t>
      </w:r>
      <w:r w:rsidR="003B5AB4">
        <w:rPr>
          <w:i/>
          <w:color w:val="auto"/>
          <w:sz w:val="24"/>
          <w:szCs w:val="24"/>
        </w:rPr>
        <w:t xml:space="preserve"> </w:t>
      </w:r>
      <w:r w:rsidR="00DD6F37">
        <w:rPr>
          <w:i/>
          <w:color w:val="auto"/>
          <w:sz w:val="24"/>
          <w:szCs w:val="24"/>
        </w:rPr>
        <w:t>Aparecida</w:t>
      </w:r>
      <w:r w:rsidR="003A5B74">
        <w:rPr>
          <w:i/>
          <w:color w:val="auto"/>
          <w:sz w:val="24"/>
          <w:szCs w:val="24"/>
        </w:rPr>
        <w:t xml:space="preserve"> EC</w:t>
      </w:r>
    </w:p>
    <w:p w:rsidR="008D4682" w:rsidRDefault="00B327DD" w:rsidP="001D7463">
      <w:pPr>
        <w:pStyle w:val="Ttulo3"/>
        <w:jc w:val="left"/>
        <w:rPr>
          <w:i/>
          <w:color w:val="auto"/>
          <w:sz w:val="24"/>
          <w:szCs w:val="24"/>
        </w:rPr>
      </w:pPr>
      <w:r>
        <w:t xml:space="preserve">         </w:t>
      </w:r>
      <w:r w:rsidR="00A30DF6">
        <w:rPr>
          <w:i/>
          <w:color w:val="auto"/>
          <w:sz w:val="24"/>
          <w:szCs w:val="24"/>
        </w:rPr>
        <w:t xml:space="preserve">   </w:t>
      </w:r>
      <w:r w:rsidR="00D119B5">
        <w:rPr>
          <w:i/>
          <w:color w:val="auto"/>
          <w:sz w:val="24"/>
          <w:szCs w:val="24"/>
        </w:rPr>
        <w:t xml:space="preserve">   </w:t>
      </w:r>
      <w:r w:rsidR="00DD6F37">
        <w:rPr>
          <w:i/>
          <w:color w:val="auto"/>
          <w:sz w:val="24"/>
          <w:szCs w:val="24"/>
        </w:rPr>
        <w:t xml:space="preserve">     ABD FC</w:t>
      </w:r>
      <w:r w:rsidR="001F7F01">
        <w:rPr>
          <w:i/>
          <w:color w:val="auto"/>
          <w:sz w:val="24"/>
          <w:szCs w:val="24"/>
        </w:rPr>
        <w:t xml:space="preserve">  </w:t>
      </w:r>
      <w:r w:rsidR="003B2021">
        <w:rPr>
          <w:i/>
          <w:color w:val="auto"/>
          <w:sz w:val="24"/>
          <w:szCs w:val="24"/>
        </w:rPr>
        <w:t xml:space="preserve">                    </w:t>
      </w:r>
      <w:r w:rsidR="00DD6F37">
        <w:rPr>
          <w:i/>
          <w:color w:val="auto"/>
          <w:sz w:val="24"/>
          <w:szCs w:val="24"/>
        </w:rPr>
        <w:t xml:space="preserve">       </w:t>
      </w:r>
      <w:r w:rsidR="003B5AB4">
        <w:rPr>
          <w:i/>
          <w:color w:val="auto"/>
          <w:sz w:val="24"/>
          <w:szCs w:val="24"/>
        </w:rPr>
        <w:t xml:space="preserve"> </w:t>
      </w:r>
      <w:r w:rsidR="00DD6F37">
        <w:rPr>
          <w:i/>
          <w:color w:val="auto"/>
          <w:sz w:val="24"/>
          <w:szCs w:val="24"/>
        </w:rPr>
        <w:t>Campinas FC</w:t>
      </w:r>
    </w:p>
    <w:p w:rsidR="001D7463" w:rsidRDefault="00B327DD" w:rsidP="001D7463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</w:t>
      </w:r>
      <w:r w:rsidR="00450777">
        <w:rPr>
          <w:i/>
          <w:color w:val="auto"/>
          <w:sz w:val="24"/>
          <w:szCs w:val="24"/>
        </w:rPr>
        <w:t xml:space="preserve">                </w:t>
      </w:r>
      <w:r w:rsidR="00DD6F37">
        <w:rPr>
          <w:i/>
          <w:color w:val="auto"/>
          <w:sz w:val="24"/>
          <w:szCs w:val="24"/>
        </w:rPr>
        <w:t>Anhanguera A</w:t>
      </w:r>
      <w:r w:rsidR="003A5B74">
        <w:rPr>
          <w:i/>
          <w:color w:val="auto"/>
          <w:sz w:val="24"/>
          <w:szCs w:val="24"/>
        </w:rPr>
        <w:t>C</w:t>
      </w:r>
      <w:r w:rsidR="008D4682">
        <w:rPr>
          <w:i/>
          <w:color w:val="auto"/>
          <w:sz w:val="24"/>
          <w:szCs w:val="24"/>
        </w:rPr>
        <w:t xml:space="preserve">   </w:t>
      </w:r>
      <w:r w:rsidR="001F7F01">
        <w:rPr>
          <w:i/>
          <w:color w:val="auto"/>
          <w:sz w:val="24"/>
          <w:szCs w:val="24"/>
        </w:rPr>
        <w:t xml:space="preserve"> </w:t>
      </w:r>
      <w:r w:rsidR="003B2021">
        <w:rPr>
          <w:i/>
          <w:color w:val="auto"/>
          <w:sz w:val="24"/>
          <w:szCs w:val="24"/>
        </w:rPr>
        <w:t xml:space="preserve">                  </w:t>
      </w:r>
      <w:r w:rsidR="00DD6F37">
        <w:rPr>
          <w:b/>
          <w:i/>
          <w:color w:val="auto"/>
          <w:sz w:val="24"/>
          <w:szCs w:val="24"/>
        </w:rPr>
        <w:t>_______</w:t>
      </w:r>
      <w:r w:rsidR="00DD6F37">
        <w:rPr>
          <w:i/>
          <w:color w:val="auto"/>
          <w:sz w:val="24"/>
          <w:szCs w:val="24"/>
        </w:rPr>
        <w:t>x________</w:t>
      </w:r>
    </w:p>
    <w:p w:rsidR="00607B68" w:rsidRDefault="00E07937" w:rsidP="00607B68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</w:t>
      </w:r>
      <w:r w:rsidR="00D461E0">
        <w:rPr>
          <w:i/>
          <w:color w:val="auto"/>
          <w:sz w:val="24"/>
          <w:szCs w:val="24"/>
        </w:rPr>
        <w:t xml:space="preserve"> </w:t>
      </w:r>
      <w:r w:rsidR="007D2250">
        <w:rPr>
          <w:i/>
          <w:color w:val="auto"/>
          <w:sz w:val="24"/>
          <w:szCs w:val="24"/>
        </w:rPr>
        <w:t xml:space="preserve">                   </w:t>
      </w:r>
    </w:p>
    <w:p w:rsidR="00E07937" w:rsidRPr="00607B68" w:rsidRDefault="00DD00E0" w:rsidP="00607B68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</w:t>
      </w:r>
      <w:r w:rsidR="00A30DF6">
        <w:rPr>
          <w:i/>
          <w:color w:val="auto"/>
          <w:sz w:val="24"/>
          <w:szCs w:val="24"/>
        </w:rPr>
        <w:t xml:space="preserve">    </w:t>
      </w:r>
      <w:r w:rsidR="003B2021">
        <w:rPr>
          <w:i/>
          <w:color w:val="auto"/>
          <w:sz w:val="24"/>
          <w:szCs w:val="24"/>
        </w:rPr>
        <w:t xml:space="preserve"> </w:t>
      </w:r>
    </w:p>
    <w:p w:rsidR="001D7463" w:rsidRDefault="00E07937" w:rsidP="00E8730D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>T a b e l a   O f i c i a l</w:t>
      </w:r>
    </w:p>
    <w:p w:rsidR="00607B68" w:rsidRPr="00607B68" w:rsidRDefault="00607B68" w:rsidP="00607B68"/>
    <w:p w:rsidR="001D7463" w:rsidRDefault="00E07937" w:rsidP="00E8730D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 xml:space="preserve">1ª Fase  </w:t>
      </w:r>
    </w:p>
    <w:p w:rsidR="00607B68" w:rsidRPr="00607B68" w:rsidRDefault="00607B68" w:rsidP="00607B68"/>
    <w:p w:rsidR="00E07937" w:rsidRDefault="00E07937" w:rsidP="00E07937">
      <w:pPr>
        <w:pStyle w:val="Ttulo3"/>
        <w:rPr>
          <w:i/>
          <w:color w:val="auto"/>
          <w:sz w:val="32"/>
          <w:szCs w:val="32"/>
          <w:u w:val="single"/>
        </w:rPr>
      </w:pPr>
      <w:r w:rsidRPr="00DB64BF">
        <w:rPr>
          <w:i/>
          <w:color w:val="auto"/>
          <w:sz w:val="32"/>
          <w:szCs w:val="32"/>
          <w:u w:val="single"/>
        </w:rPr>
        <w:t>TURNO</w:t>
      </w:r>
      <w:r w:rsidR="00744C95">
        <w:rPr>
          <w:i/>
          <w:color w:val="auto"/>
          <w:sz w:val="32"/>
          <w:szCs w:val="32"/>
          <w:u w:val="single"/>
        </w:rPr>
        <w:t xml:space="preserve"> ÚNICO</w:t>
      </w:r>
    </w:p>
    <w:p w:rsidR="00B747FC" w:rsidRDefault="00B747FC" w:rsidP="00B747FC"/>
    <w:p w:rsidR="004D6861" w:rsidRPr="00B747FC" w:rsidRDefault="004D6861" w:rsidP="00B747FC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B1188" w:rsidTr="00DB1188">
        <w:tc>
          <w:tcPr>
            <w:tcW w:w="354" w:type="dxa"/>
          </w:tcPr>
          <w:p w:rsidR="00DB1188" w:rsidRDefault="00DB1188" w:rsidP="00DB1188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DB1188" w:rsidRDefault="00DB1188" w:rsidP="00DB11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B1188" w:rsidRDefault="00DB1188" w:rsidP="00DB11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DB1188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Default="00184235" w:rsidP="00DB118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Pr="002E3C4D" w:rsidRDefault="00B4329F" w:rsidP="00DB118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Default="00DD6F37" w:rsidP="00DB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</w:t>
            </w:r>
            <w:r w:rsidR="00DB1188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Pr="003B5AB4" w:rsidRDefault="00DD6F37" w:rsidP="00DB118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 xml:space="preserve"> Real </w:t>
            </w:r>
            <w:r w:rsidR="00DB1188" w:rsidRPr="003B5AB4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Default="00DB1188" w:rsidP="00DB118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Default="00DB1188" w:rsidP="00DB118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Pr="003B5AB4" w:rsidRDefault="00035174" w:rsidP="00DB118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88" w:rsidRPr="00CF381B" w:rsidRDefault="00035174" w:rsidP="00DB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Onofre Ferreira de Cubas</w:t>
            </w:r>
          </w:p>
        </w:tc>
      </w:tr>
      <w:tr w:rsidR="004A4E89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2E3C4D" w:rsidRDefault="004A4E89" w:rsidP="004A4E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035174" w:rsidRDefault="004A4E89" w:rsidP="004A4E89">
            <w:pPr>
              <w:jc w:val="center"/>
              <w:rPr>
                <w:b/>
                <w:bCs/>
              </w:rPr>
            </w:pPr>
            <w:r w:rsidRPr="00035174">
              <w:rPr>
                <w:b/>
                <w:bCs/>
              </w:rPr>
              <w:t>Zeca Puglise</w:t>
            </w:r>
          </w:p>
        </w:tc>
      </w:tr>
      <w:tr w:rsidR="004A4E89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2E3C4D" w:rsidRDefault="004A4E89" w:rsidP="004A4E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AA Aparecidense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  <w:tr w:rsidR="001C5498" w:rsidRPr="00D827C1" w:rsidTr="00184235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0D2577" w:rsidRDefault="003B5AB4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07/Set – Seg</w:t>
            </w:r>
            <w:r w:rsidR="001C5498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3B5AB4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184235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3B5AB4" w:rsidRDefault="00426AFC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D827C1" w:rsidRDefault="00F751C7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1C5498" w:rsidRPr="006F7A6C" w:rsidTr="00184235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0D2577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09/Set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3B5AB4" w:rsidRDefault="003B5AB4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184235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3B5AB4" w:rsidRDefault="003B5AB4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AE Jataiense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6F7A6C" w:rsidRDefault="003B5AB4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Sussumo Taia</w:t>
            </w:r>
          </w:p>
        </w:tc>
      </w:tr>
      <w:tr w:rsidR="003B5AB4" w:rsidRPr="00847875" w:rsidTr="00184235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0D2577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09/Set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184235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847875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Waltrudes Cunha</w:t>
            </w:r>
          </w:p>
        </w:tc>
      </w:tr>
    </w:tbl>
    <w:p w:rsidR="00DB1188" w:rsidRPr="00EB2137" w:rsidRDefault="00DB1188" w:rsidP="00DB1188">
      <w:pPr>
        <w:jc w:val="both"/>
        <w:rPr>
          <w:b/>
        </w:rPr>
      </w:pPr>
      <w:r>
        <w:rPr>
          <w:b/>
          <w:i/>
        </w:rPr>
        <w:t xml:space="preserve">Folga: </w:t>
      </w:r>
      <w:r w:rsidR="00035174">
        <w:rPr>
          <w:b/>
        </w:rPr>
        <w:t>Jardim América E</w:t>
      </w:r>
      <w:r>
        <w:rPr>
          <w:b/>
        </w:rPr>
        <w:t>C</w:t>
      </w:r>
    </w:p>
    <w:p w:rsidR="00DB1188" w:rsidRDefault="00DB1188" w:rsidP="00DB1188">
      <w:pPr>
        <w:jc w:val="both"/>
        <w:rPr>
          <w:b/>
          <w:i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B1188" w:rsidTr="00DB1188">
        <w:tc>
          <w:tcPr>
            <w:tcW w:w="354" w:type="dxa"/>
          </w:tcPr>
          <w:p w:rsidR="00DB1188" w:rsidRDefault="00DB1188" w:rsidP="00DB1188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DB1188" w:rsidRDefault="00DB1188" w:rsidP="00DB11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B1188" w:rsidRDefault="00DB1188" w:rsidP="00DB11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035174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Default="00035174" w:rsidP="00035174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Pr="002E3C4D" w:rsidRDefault="004A4E89" w:rsidP="0003517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Default="00035174" w:rsidP="000351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Pr="003B5AB4" w:rsidRDefault="00035174" w:rsidP="0003517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5AB4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Jardim América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Default="00035174" w:rsidP="0003517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Default="00035174" w:rsidP="0003517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Default="00035174" w:rsidP="0003517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Pr="003B5AB4" w:rsidRDefault="00035174" w:rsidP="0003517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74" w:rsidRPr="006F7A6C" w:rsidRDefault="00035174" w:rsidP="000351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Saneago</w:t>
            </w:r>
          </w:p>
        </w:tc>
      </w:tr>
      <w:tr w:rsidR="004A4E89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2E3C4D" w:rsidRDefault="004A4E89" w:rsidP="004A4E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6F7A6C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Frazão</w:t>
            </w:r>
          </w:p>
        </w:tc>
      </w:tr>
      <w:tr w:rsidR="004A4E89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2E3C4D" w:rsidRDefault="004A4E89" w:rsidP="004A4E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 xml:space="preserve"> Real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PRF</w:t>
            </w:r>
          </w:p>
        </w:tc>
      </w:tr>
      <w:tr w:rsidR="003B5AB4" w:rsidRPr="00D827C1" w:rsidTr="00184235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16/Set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184235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827C1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3B5AB4" w:rsidRPr="006F7A6C" w:rsidTr="00184235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16/Set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AE Jataiense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184235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1F7F01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Ronan Maia</w:t>
            </w:r>
          </w:p>
        </w:tc>
      </w:tr>
      <w:tr w:rsidR="003B5AB4" w:rsidRPr="001F7F01" w:rsidTr="00184235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16/Set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184235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1F7F01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Anapolina</w:t>
            </w:r>
          </w:p>
        </w:tc>
      </w:tr>
    </w:tbl>
    <w:p w:rsidR="00DB1188" w:rsidRPr="00A46DAD" w:rsidRDefault="00DB1188" w:rsidP="00DB1188">
      <w:pPr>
        <w:jc w:val="both"/>
        <w:rPr>
          <w:b/>
        </w:rPr>
      </w:pPr>
      <w:r>
        <w:rPr>
          <w:b/>
          <w:i/>
        </w:rPr>
        <w:t xml:space="preserve">Folga: </w:t>
      </w:r>
      <w:r w:rsidR="00B4329F">
        <w:rPr>
          <w:b/>
        </w:rPr>
        <w:t>AA Aparecidense</w:t>
      </w:r>
    </w:p>
    <w:p w:rsidR="00DB1188" w:rsidRDefault="00DB1188" w:rsidP="00DB1188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B1188" w:rsidTr="00DB1188">
        <w:tc>
          <w:tcPr>
            <w:tcW w:w="354" w:type="dxa"/>
          </w:tcPr>
          <w:p w:rsidR="00DB1188" w:rsidRDefault="00DB1188" w:rsidP="00DB1188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DB1188" w:rsidRDefault="00DB1188" w:rsidP="00DB11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B1188" w:rsidRDefault="00DB1188" w:rsidP="00DB11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A4E89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0D2577" w:rsidRDefault="004A4E89" w:rsidP="004A4E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09/Set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 xml:space="preserve"> Real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5AB4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Jardim América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CF381B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Onofre Ferreira de Cubas</w:t>
            </w:r>
          </w:p>
        </w:tc>
      </w:tr>
      <w:tr w:rsidR="001C5498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0D2577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09/Set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3B5AB4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3B5AB4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  <w:tr w:rsidR="004A4E89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0D2577" w:rsidRDefault="004A4E89" w:rsidP="004A4E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09/Set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AA Aparecidense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3B5AB4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6F7A6C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3B5AB4" w:rsidRPr="00D827C1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23/Set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827C1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3B5AB4" w:rsidRPr="006F7A6C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23/Set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6F7A6C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Sussumo Taia</w:t>
            </w:r>
          </w:p>
        </w:tc>
      </w:tr>
      <w:tr w:rsidR="003B5AB4" w:rsidRPr="001F7F01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23/Set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3B5AB4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5AB4">
              <w:rPr>
                <w:b/>
                <w:bCs/>
                <w:color w:val="000000" w:themeColor="text1"/>
                <w:lang w:val="en-US"/>
              </w:rPr>
              <w:t>AE Jataiense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1F7F01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Anapolina</w:t>
            </w:r>
          </w:p>
        </w:tc>
      </w:tr>
    </w:tbl>
    <w:p w:rsidR="00DB1188" w:rsidRPr="00A46DAD" w:rsidRDefault="00DB1188" w:rsidP="00DB1188">
      <w:pPr>
        <w:jc w:val="both"/>
        <w:rPr>
          <w:b/>
        </w:rPr>
      </w:pPr>
      <w:r>
        <w:rPr>
          <w:b/>
          <w:i/>
        </w:rPr>
        <w:t xml:space="preserve">Folga: </w:t>
      </w:r>
      <w:r w:rsidR="00035174">
        <w:rPr>
          <w:b/>
        </w:rPr>
        <w:t>A Campineira E</w:t>
      </w:r>
    </w:p>
    <w:p w:rsidR="00607B68" w:rsidRPr="00385B10" w:rsidRDefault="00607B68" w:rsidP="00DB1188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B1188" w:rsidTr="00DB1188">
        <w:tc>
          <w:tcPr>
            <w:tcW w:w="354" w:type="dxa"/>
          </w:tcPr>
          <w:p w:rsidR="00DB1188" w:rsidRDefault="00DB1188" w:rsidP="00DB1188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DB1188" w:rsidRDefault="00DB1188" w:rsidP="00DB11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B1188" w:rsidRDefault="00DB1188" w:rsidP="00DB11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1C5498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16/Set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035174" w:rsidRDefault="001C5498" w:rsidP="001C5498">
            <w:pPr>
              <w:jc w:val="center"/>
              <w:rPr>
                <w:b/>
                <w:bCs/>
              </w:rPr>
            </w:pPr>
            <w:r w:rsidRPr="00035174">
              <w:rPr>
                <w:b/>
                <w:bCs/>
              </w:rPr>
              <w:t>Zeca Puglise</w:t>
            </w:r>
          </w:p>
        </w:tc>
      </w:tr>
      <w:tr w:rsidR="001C5498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16/Set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AA Aparecidense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 xml:space="preserve"> Real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6F7A6C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1C5498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16/Set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40B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Jardim América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6F7A6C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Saneago</w:t>
            </w:r>
          </w:p>
        </w:tc>
      </w:tr>
      <w:tr w:rsidR="003B5AB4" w:rsidRPr="006F7A6C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30/Set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6F7A6C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Sussumo Taia</w:t>
            </w:r>
          </w:p>
        </w:tc>
      </w:tr>
      <w:tr w:rsidR="003B5AB4" w:rsidRPr="00D827C1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30/Set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827C1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3B5AB4" w:rsidRPr="00847875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30/Set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AE Jataiense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847875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Waltrudes Cunha</w:t>
            </w:r>
          </w:p>
        </w:tc>
      </w:tr>
    </w:tbl>
    <w:p w:rsidR="00DB1188" w:rsidRPr="00A46DAD" w:rsidRDefault="00DB1188" w:rsidP="00DB1188">
      <w:pPr>
        <w:jc w:val="both"/>
        <w:rPr>
          <w:b/>
        </w:rPr>
      </w:pPr>
      <w:r>
        <w:rPr>
          <w:b/>
          <w:i/>
        </w:rPr>
        <w:t xml:space="preserve">Folga: </w:t>
      </w:r>
      <w:r w:rsidR="00B4329F">
        <w:rPr>
          <w:b/>
        </w:rPr>
        <w:t>ABD FC</w:t>
      </w:r>
    </w:p>
    <w:p w:rsidR="00DB1188" w:rsidRPr="00093AD7" w:rsidRDefault="00DB1188" w:rsidP="00DB1188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B1188" w:rsidTr="00DB1188">
        <w:tc>
          <w:tcPr>
            <w:tcW w:w="354" w:type="dxa"/>
          </w:tcPr>
          <w:p w:rsidR="00DB1188" w:rsidRDefault="00DB1188" w:rsidP="00DB1188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DB1188" w:rsidRDefault="00DB1188" w:rsidP="00DB11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B1188" w:rsidRDefault="00DB1188" w:rsidP="00DB11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B1188" w:rsidRDefault="00DB1188" w:rsidP="00DB11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1C5498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23/Set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 xml:space="preserve"> Real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F381B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Onofre Ferreira de Cubas</w:t>
            </w:r>
          </w:p>
        </w:tc>
      </w:tr>
      <w:tr w:rsidR="001C5498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23/Set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AA Aparecidense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PRF</w:t>
            </w:r>
          </w:p>
        </w:tc>
      </w:tr>
      <w:tr w:rsidR="001C5498" w:rsidRPr="006F7A6C" w:rsidTr="00DB11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23/Set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40B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Jardim América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6F7A6C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Frazão</w:t>
            </w:r>
          </w:p>
        </w:tc>
      </w:tr>
      <w:tr w:rsidR="003B5AB4" w:rsidRPr="00D827C1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07/Out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827C1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3B5AB4" w:rsidRPr="006F7A6C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07/Out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AE Jataiense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6F7A6C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Ronan Maia</w:t>
            </w:r>
          </w:p>
        </w:tc>
      </w:tr>
      <w:tr w:rsidR="003B5AB4" w:rsidRPr="00847875" w:rsidTr="00DD6896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2E3C4D" w:rsidRDefault="003B5AB4" w:rsidP="003B5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07/Out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DD6896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Default="003B5AB4" w:rsidP="003B5AB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C40B40" w:rsidRDefault="003B5AB4" w:rsidP="003B5AB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B4" w:rsidRPr="00847875" w:rsidRDefault="003B5AB4" w:rsidP="003B5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Waltrudes Cunha</w:t>
            </w:r>
          </w:p>
        </w:tc>
      </w:tr>
    </w:tbl>
    <w:p w:rsidR="004D6861" w:rsidRDefault="00DB1188" w:rsidP="00DD6896">
      <w:pPr>
        <w:jc w:val="both"/>
        <w:rPr>
          <w:b/>
        </w:rPr>
      </w:pPr>
      <w:r>
        <w:rPr>
          <w:b/>
          <w:i/>
        </w:rPr>
        <w:t xml:space="preserve">Folga: </w:t>
      </w:r>
      <w:r w:rsidR="00B4329F">
        <w:rPr>
          <w:b/>
        </w:rPr>
        <w:t>Aseev</w:t>
      </w:r>
    </w:p>
    <w:p w:rsidR="00607B68" w:rsidRDefault="00607B68" w:rsidP="00DD6896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607B68" w:rsidTr="001C5498">
        <w:tc>
          <w:tcPr>
            <w:tcW w:w="354" w:type="dxa"/>
          </w:tcPr>
          <w:p w:rsidR="00607B68" w:rsidRDefault="00607B68" w:rsidP="001C5498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607B68" w:rsidRDefault="00607B68" w:rsidP="001C549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6ª RODADA</w:t>
            </w:r>
          </w:p>
        </w:tc>
        <w:tc>
          <w:tcPr>
            <w:tcW w:w="850" w:type="dxa"/>
          </w:tcPr>
          <w:p w:rsidR="00607B68" w:rsidRDefault="00607B68" w:rsidP="001C549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607B68" w:rsidRDefault="00607B68" w:rsidP="001C549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607B68" w:rsidRDefault="00607B68" w:rsidP="001C549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607B68" w:rsidRDefault="00607B68" w:rsidP="001C549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607B68" w:rsidRDefault="00607B68" w:rsidP="001C549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1C5498" w:rsidRPr="006F7A6C" w:rsidTr="001C54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30/Set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 xml:space="preserve"> Real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  <w:tr w:rsidR="001C5498" w:rsidRPr="006F7A6C" w:rsidTr="001C54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30/Set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40B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Jardim América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PRF</w:t>
            </w:r>
          </w:p>
        </w:tc>
      </w:tr>
      <w:tr w:rsidR="001C5498" w:rsidRPr="006F7A6C" w:rsidTr="001C54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30/Set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AA Aparecidense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6F7A6C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</w:tbl>
    <w:p w:rsidR="00607B68" w:rsidRPr="00DB1201" w:rsidRDefault="00607B68" w:rsidP="00607B68">
      <w:pPr>
        <w:jc w:val="both"/>
        <w:rPr>
          <w:b/>
        </w:rPr>
      </w:pPr>
      <w:r>
        <w:rPr>
          <w:b/>
          <w:i/>
        </w:rPr>
        <w:t xml:space="preserve">Folga: </w:t>
      </w:r>
      <w:r w:rsidR="00035174">
        <w:rPr>
          <w:b/>
        </w:rPr>
        <w:t>Anhanguera AC</w:t>
      </w:r>
    </w:p>
    <w:p w:rsidR="00607B68" w:rsidRDefault="00607B68" w:rsidP="00607B68">
      <w:pPr>
        <w:jc w:val="both"/>
        <w:rPr>
          <w:sz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607B68" w:rsidTr="001C5498">
        <w:tc>
          <w:tcPr>
            <w:tcW w:w="354" w:type="dxa"/>
          </w:tcPr>
          <w:p w:rsidR="00607B68" w:rsidRDefault="00607B68" w:rsidP="001C5498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607B68" w:rsidRDefault="00607B68" w:rsidP="001C549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7ª RODADA</w:t>
            </w:r>
          </w:p>
        </w:tc>
        <w:tc>
          <w:tcPr>
            <w:tcW w:w="850" w:type="dxa"/>
          </w:tcPr>
          <w:p w:rsidR="00607B68" w:rsidRDefault="00607B68" w:rsidP="001C549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607B68" w:rsidRDefault="00607B68" w:rsidP="001C549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607B68" w:rsidRDefault="00607B68" w:rsidP="001C549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607B68" w:rsidRDefault="00607B68" w:rsidP="001C549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607B68" w:rsidRDefault="00607B68" w:rsidP="001C549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1C5498" w:rsidRPr="006F7A6C" w:rsidTr="001C54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2E3C4D" w:rsidRDefault="001C5498" w:rsidP="001C549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07/Out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Default="001C5498" w:rsidP="001C5498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C40B40" w:rsidRDefault="001C5498" w:rsidP="001C549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98" w:rsidRPr="00035174" w:rsidRDefault="001C5498" w:rsidP="001C5498">
            <w:pPr>
              <w:jc w:val="center"/>
              <w:rPr>
                <w:b/>
                <w:bCs/>
              </w:rPr>
            </w:pPr>
            <w:r w:rsidRPr="00035174">
              <w:rPr>
                <w:b/>
                <w:bCs/>
              </w:rPr>
              <w:t>Zeca Puglise</w:t>
            </w:r>
          </w:p>
        </w:tc>
      </w:tr>
      <w:tr w:rsidR="004A4E89" w:rsidRPr="006F7A6C" w:rsidTr="001C54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2E3C4D" w:rsidRDefault="004A4E89" w:rsidP="004A4E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07/Out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C40B40" w:rsidRDefault="004A4E89" w:rsidP="004A4E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40B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Jardim América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C40B40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AA Aparecidense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6F7A6C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Saneago</w:t>
            </w:r>
          </w:p>
        </w:tc>
      </w:tr>
      <w:tr w:rsidR="004A4E89" w:rsidRPr="006F7A6C" w:rsidTr="001C54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2E3C4D" w:rsidRDefault="004A4E89" w:rsidP="004A4E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07/Out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C40B40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Default="004A4E89" w:rsidP="004A4E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C40B40" w:rsidRDefault="004A4E89" w:rsidP="004A4E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C40B40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89" w:rsidRPr="006F7A6C" w:rsidRDefault="004A4E89" w:rsidP="004A4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Frazão</w:t>
            </w:r>
          </w:p>
        </w:tc>
      </w:tr>
    </w:tbl>
    <w:p w:rsidR="00607B68" w:rsidRPr="00DB1201" w:rsidRDefault="00607B68" w:rsidP="00607B68">
      <w:pPr>
        <w:jc w:val="both"/>
        <w:rPr>
          <w:b/>
        </w:rPr>
      </w:pPr>
      <w:r>
        <w:rPr>
          <w:b/>
          <w:i/>
        </w:rPr>
        <w:t xml:space="preserve">Folga: </w:t>
      </w:r>
      <w:r w:rsidR="00DD6F37">
        <w:rPr>
          <w:b/>
        </w:rPr>
        <w:t xml:space="preserve">Real </w:t>
      </w:r>
      <w:r>
        <w:rPr>
          <w:b/>
        </w:rPr>
        <w:t>C</w:t>
      </w:r>
    </w:p>
    <w:p w:rsidR="00DD6896" w:rsidRPr="00DD6896" w:rsidRDefault="00DD6896" w:rsidP="00DD6896">
      <w:pPr>
        <w:jc w:val="both"/>
        <w:rPr>
          <w:b/>
        </w:rPr>
      </w:pPr>
    </w:p>
    <w:p w:rsidR="00E07937" w:rsidRDefault="00E07937" w:rsidP="00E07937">
      <w:pPr>
        <w:pStyle w:val="Corpodetexto3"/>
        <w:rPr>
          <w:b/>
          <w:i/>
          <w:sz w:val="22"/>
          <w:szCs w:val="22"/>
        </w:rPr>
      </w:pPr>
      <w:r w:rsidRPr="00325C70">
        <w:rPr>
          <w:b/>
          <w:i/>
          <w:sz w:val="22"/>
          <w:szCs w:val="22"/>
          <w:u w:val="single"/>
        </w:rPr>
        <w:t>Obs</w:t>
      </w:r>
      <w:r>
        <w:rPr>
          <w:b/>
          <w:i/>
          <w:sz w:val="22"/>
          <w:szCs w:val="22"/>
          <w:u w:val="single"/>
        </w:rPr>
        <w:t>.</w:t>
      </w:r>
      <w:r w:rsidRPr="00973353">
        <w:rPr>
          <w:b/>
          <w:i/>
          <w:sz w:val="22"/>
          <w:szCs w:val="22"/>
        </w:rPr>
        <w:t>:</w:t>
      </w:r>
      <w:r w:rsidRPr="007C68CF">
        <w:rPr>
          <w:b/>
          <w:i/>
          <w:sz w:val="22"/>
          <w:szCs w:val="22"/>
        </w:rPr>
        <w:t xml:space="preserve"> 01 – Caso haja coincidência nas cores dos uniformes das associações, caberá à associação </w:t>
      </w:r>
      <w:r w:rsidRPr="007C68CF">
        <w:rPr>
          <w:b/>
          <w:i/>
          <w:sz w:val="22"/>
          <w:szCs w:val="22"/>
          <w:u w:val="single"/>
        </w:rPr>
        <w:t>mandante</w:t>
      </w:r>
      <w:r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efetuar a troca do mesmo.</w:t>
      </w:r>
    </w:p>
    <w:p w:rsidR="00E07937" w:rsidRDefault="00E07937" w:rsidP="00E07937">
      <w:pPr>
        <w:pStyle w:val="Corpodetexto3"/>
        <w:rPr>
          <w:b/>
          <w:i/>
          <w:sz w:val="22"/>
          <w:szCs w:val="22"/>
        </w:rPr>
      </w:pPr>
      <w:r w:rsidRPr="007C68CF">
        <w:rPr>
          <w:b/>
          <w:i/>
          <w:sz w:val="22"/>
          <w:szCs w:val="22"/>
        </w:rPr>
        <w:t xml:space="preserve"> 02 – Em</w:t>
      </w:r>
      <w:r>
        <w:rPr>
          <w:b/>
          <w:i/>
          <w:sz w:val="22"/>
          <w:szCs w:val="22"/>
        </w:rPr>
        <w:t xml:space="preserve"> cada partida as associações </w:t>
      </w:r>
      <w:r w:rsidRPr="007C68CF">
        <w:rPr>
          <w:b/>
          <w:i/>
          <w:sz w:val="22"/>
          <w:szCs w:val="22"/>
        </w:rPr>
        <w:t xml:space="preserve">poderão efetuar </w:t>
      </w:r>
      <w:r>
        <w:rPr>
          <w:b/>
          <w:i/>
          <w:sz w:val="22"/>
          <w:szCs w:val="22"/>
        </w:rPr>
        <w:t xml:space="preserve">até </w:t>
      </w:r>
      <w:r>
        <w:rPr>
          <w:b/>
          <w:i/>
          <w:sz w:val="22"/>
          <w:szCs w:val="22"/>
          <w:u w:val="single"/>
        </w:rPr>
        <w:t>06 (seis</w:t>
      </w:r>
      <w:r w:rsidRPr="007C68CF">
        <w:rPr>
          <w:b/>
          <w:i/>
          <w:sz w:val="22"/>
          <w:szCs w:val="22"/>
          <w:u w:val="single"/>
        </w:rPr>
        <w:t>)</w:t>
      </w:r>
      <w:r w:rsidRPr="00EA1132"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substituições de atletas</w:t>
      </w:r>
      <w:r>
        <w:rPr>
          <w:b/>
          <w:i/>
          <w:sz w:val="22"/>
          <w:szCs w:val="22"/>
        </w:rPr>
        <w:t>, as quais acontecerão em até 3 (três) paradas, não considerando o intervalo</w:t>
      </w:r>
      <w:r w:rsidRPr="007C68CF">
        <w:rPr>
          <w:b/>
          <w:i/>
          <w:sz w:val="22"/>
          <w:szCs w:val="22"/>
        </w:rPr>
        <w:t>.</w:t>
      </w: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607B68" w:rsidRDefault="00607B68" w:rsidP="00E07937">
      <w:pPr>
        <w:rPr>
          <w:b/>
          <w:i/>
          <w:sz w:val="24"/>
          <w:szCs w:val="24"/>
        </w:rPr>
      </w:pPr>
    </w:p>
    <w:p w:rsidR="00842974" w:rsidRDefault="00E07937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03</w:t>
      </w:r>
      <w:r w:rsidRPr="00532DCE">
        <w:rPr>
          <w:b/>
          <w:i/>
          <w:sz w:val="24"/>
          <w:szCs w:val="24"/>
        </w:rPr>
        <w:t xml:space="preserve"> – Datas </w:t>
      </w:r>
      <w:r>
        <w:rPr>
          <w:b/>
          <w:i/>
          <w:sz w:val="24"/>
          <w:szCs w:val="24"/>
        </w:rPr>
        <w:t xml:space="preserve">base </w:t>
      </w:r>
      <w:r w:rsidRPr="00532DCE">
        <w:rPr>
          <w:b/>
          <w:i/>
          <w:sz w:val="24"/>
          <w:szCs w:val="24"/>
        </w:rPr>
        <w:t>previstas para as demais Fases:</w:t>
      </w:r>
    </w:p>
    <w:p w:rsidR="005837C7" w:rsidRDefault="005837C7" w:rsidP="00E07937">
      <w:pPr>
        <w:rPr>
          <w:b/>
          <w:i/>
          <w:sz w:val="24"/>
          <w:szCs w:val="24"/>
        </w:rPr>
      </w:pPr>
    </w:p>
    <w:p w:rsidR="00E07937" w:rsidRPr="00E247D6" w:rsidRDefault="00E07937" w:rsidP="00E07937">
      <w:pPr>
        <w:rPr>
          <w:b/>
          <w:i/>
          <w:sz w:val="24"/>
          <w:szCs w:val="24"/>
        </w:rPr>
      </w:pPr>
      <w:r w:rsidRPr="00E247D6">
        <w:rPr>
          <w:b/>
          <w:i/>
          <w:sz w:val="24"/>
          <w:szCs w:val="24"/>
          <w:u w:val="single"/>
        </w:rPr>
        <w:t>Quartas de Final</w:t>
      </w:r>
      <w:r w:rsidRPr="00E247D6">
        <w:rPr>
          <w:b/>
          <w:i/>
          <w:sz w:val="24"/>
          <w:szCs w:val="24"/>
        </w:rPr>
        <w:t xml:space="preserve"> =</w:t>
      </w:r>
      <w:r w:rsidR="004A4E89">
        <w:rPr>
          <w:b/>
          <w:i/>
          <w:sz w:val="24"/>
          <w:szCs w:val="24"/>
        </w:rPr>
        <w:t xml:space="preserve"> 14</w:t>
      </w:r>
      <w:r w:rsidR="000D2577">
        <w:rPr>
          <w:b/>
          <w:i/>
          <w:sz w:val="24"/>
          <w:szCs w:val="24"/>
        </w:rPr>
        <w:t>/</w:t>
      </w:r>
      <w:r w:rsidR="004A4E89">
        <w:rPr>
          <w:b/>
          <w:i/>
          <w:sz w:val="24"/>
          <w:szCs w:val="24"/>
        </w:rPr>
        <w:t>Out – Qua e 21</w:t>
      </w:r>
      <w:r w:rsidR="00585DD7">
        <w:rPr>
          <w:b/>
          <w:i/>
          <w:sz w:val="24"/>
          <w:szCs w:val="24"/>
        </w:rPr>
        <w:t>/Out</w:t>
      </w:r>
      <w:r w:rsidR="004A4E89">
        <w:rPr>
          <w:b/>
          <w:i/>
          <w:sz w:val="24"/>
          <w:szCs w:val="24"/>
        </w:rPr>
        <w:t xml:space="preserve"> – Qua</w:t>
      </w:r>
      <w:r>
        <w:rPr>
          <w:b/>
          <w:i/>
          <w:sz w:val="24"/>
          <w:szCs w:val="24"/>
        </w:rPr>
        <w:t>.</w:t>
      </w:r>
    </w:p>
    <w:p w:rsidR="00E07937" w:rsidRPr="00532DCE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Semifinal</w:t>
      </w:r>
      <w:r w:rsidR="004A4E89">
        <w:rPr>
          <w:b/>
          <w:i/>
          <w:sz w:val="24"/>
          <w:szCs w:val="24"/>
        </w:rPr>
        <w:t xml:space="preserve"> = 28</w:t>
      </w:r>
      <w:r w:rsidR="0002490A">
        <w:rPr>
          <w:b/>
          <w:i/>
          <w:sz w:val="24"/>
          <w:szCs w:val="24"/>
        </w:rPr>
        <w:t>/Out</w:t>
      </w:r>
      <w:r w:rsidR="00BE7973">
        <w:rPr>
          <w:b/>
          <w:i/>
          <w:sz w:val="24"/>
          <w:szCs w:val="24"/>
        </w:rPr>
        <w:t xml:space="preserve"> –</w:t>
      </w:r>
      <w:r w:rsidR="004A4E89">
        <w:rPr>
          <w:b/>
          <w:i/>
          <w:sz w:val="24"/>
          <w:szCs w:val="24"/>
        </w:rPr>
        <w:t xml:space="preserve"> Qua e 04</w:t>
      </w:r>
      <w:r w:rsidR="00585DD7">
        <w:rPr>
          <w:b/>
          <w:i/>
          <w:sz w:val="24"/>
          <w:szCs w:val="24"/>
        </w:rPr>
        <w:t>/Nov</w:t>
      </w:r>
      <w:r w:rsidR="004A4E89">
        <w:rPr>
          <w:b/>
          <w:i/>
          <w:sz w:val="24"/>
          <w:szCs w:val="24"/>
        </w:rPr>
        <w:t xml:space="preserve"> – Qua</w:t>
      </w:r>
      <w:r w:rsidRPr="00532DCE">
        <w:rPr>
          <w:b/>
          <w:i/>
          <w:sz w:val="24"/>
          <w:szCs w:val="24"/>
        </w:rPr>
        <w:t>.</w:t>
      </w:r>
    </w:p>
    <w:p w:rsidR="009D016F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Final</w:t>
      </w:r>
      <w:r w:rsidR="004A4E89">
        <w:rPr>
          <w:b/>
          <w:i/>
          <w:sz w:val="24"/>
          <w:szCs w:val="24"/>
        </w:rPr>
        <w:t xml:space="preserve"> = 11</w:t>
      </w:r>
      <w:r w:rsidR="00585DD7">
        <w:rPr>
          <w:b/>
          <w:i/>
          <w:sz w:val="24"/>
          <w:szCs w:val="24"/>
        </w:rPr>
        <w:t>/Nov</w:t>
      </w:r>
      <w:r w:rsidR="004A4E89">
        <w:rPr>
          <w:b/>
          <w:i/>
          <w:sz w:val="24"/>
          <w:szCs w:val="24"/>
        </w:rPr>
        <w:t xml:space="preserve"> – Qua e 18/Nov – Qua</w:t>
      </w:r>
      <w:r w:rsidRPr="00532DCE">
        <w:rPr>
          <w:b/>
          <w:i/>
          <w:sz w:val="24"/>
          <w:szCs w:val="24"/>
        </w:rPr>
        <w:t xml:space="preserve">. </w:t>
      </w:r>
    </w:p>
    <w:p w:rsidR="00D1495A" w:rsidRDefault="00D1495A" w:rsidP="00E07937">
      <w:pPr>
        <w:rPr>
          <w:b/>
          <w:i/>
          <w:sz w:val="24"/>
          <w:szCs w:val="24"/>
        </w:rPr>
      </w:pPr>
    </w:p>
    <w:p w:rsidR="00D1495A" w:rsidRDefault="00D1495A" w:rsidP="00D1495A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04 – E-mail de solicitação de alteração de jogo: </w:t>
      </w:r>
      <w:hyperlink r:id="rId7" w:history="1">
        <w:r w:rsidRPr="009064BF">
          <w:rPr>
            <w:rStyle w:val="Hyperlink"/>
            <w:b/>
            <w:i/>
            <w:sz w:val="24"/>
            <w:szCs w:val="24"/>
          </w:rPr>
          <w:t>competicaosub13-2divisao@fgf.esp.br</w:t>
        </w:r>
      </w:hyperlink>
    </w:p>
    <w:p w:rsidR="00D1495A" w:rsidRDefault="00D1495A" w:rsidP="00E07937">
      <w:pPr>
        <w:rPr>
          <w:b/>
          <w:i/>
          <w:sz w:val="24"/>
          <w:szCs w:val="24"/>
        </w:rPr>
      </w:pPr>
    </w:p>
    <w:p w:rsidR="004A4E89" w:rsidRPr="00DD6896" w:rsidRDefault="004A4E89" w:rsidP="00E07937">
      <w:pPr>
        <w:rPr>
          <w:b/>
          <w:i/>
          <w:sz w:val="24"/>
          <w:szCs w:val="24"/>
        </w:rPr>
      </w:pPr>
    </w:p>
    <w:p w:rsidR="005837C7" w:rsidRDefault="005837C7" w:rsidP="00E07937">
      <w:pPr>
        <w:rPr>
          <w:b/>
          <w:sz w:val="22"/>
          <w:szCs w:val="22"/>
        </w:rPr>
      </w:pPr>
    </w:p>
    <w:p w:rsidR="00E07937" w:rsidRDefault="00E07937" w:rsidP="00E07937">
      <w:pPr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842974">
        <w:rPr>
          <w:b/>
          <w:sz w:val="24"/>
          <w:szCs w:val="24"/>
        </w:rPr>
        <w:t>COORDENADORIA TÉCNICA DA FEDERAÇÃO GOIAN</w:t>
      </w:r>
      <w:r w:rsidR="00881479">
        <w:rPr>
          <w:b/>
          <w:sz w:val="24"/>
          <w:szCs w:val="24"/>
        </w:rPr>
        <w:t>A DE FUTE</w:t>
      </w:r>
      <w:r w:rsidR="00D1495A">
        <w:rPr>
          <w:b/>
          <w:sz w:val="24"/>
          <w:szCs w:val="24"/>
        </w:rPr>
        <w:t>BOL, em Goiânia, aos 21</w:t>
      </w:r>
      <w:bookmarkStart w:id="0" w:name="_GoBack"/>
      <w:bookmarkEnd w:id="0"/>
      <w:r w:rsidR="008C201E">
        <w:rPr>
          <w:b/>
          <w:sz w:val="24"/>
          <w:szCs w:val="24"/>
        </w:rPr>
        <w:t xml:space="preserve"> d</w:t>
      </w:r>
      <w:r w:rsidR="00BE7973">
        <w:rPr>
          <w:b/>
          <w:sz w:val="24"/>
          <w:szCs w:val="24"/>
        </w:rPr>
        <w:t xml:space="preserve">ias do mês </w:t>
      </w:r>
      <w:r w:rsidR="004D6861">
        <w:rPr>
          <w:b/>
          <w:sz w:val="24"/>
          <w:szCs w:val="24"/>
        </w:rPr>
        <w:t>de julh</w:t>
      </w:r>
      <w:r w:rsidR="002A727F">
        <w:rPr>
          <w:b/>
          <w:sz w:val="24"/>
          <w:szCs w:val="24"/>
        </w:rPr>
        <w:t>o</w:t>
      </w:r>
      <w:r w:rsidR="008C201E">
        <w:rPr>
          <w:b/>
          <w:sz w:val="24"/>
          <w:szCs w:val="24"/>
        </w:rPr>
        <w:t xml:space="preserve"> de</w:t>
      </w:r>
      <w:r w:rsidR="001970A6">
        <w:rPr>
          <w:b/>
          <w:sz w:val="24"/>
          <w:szCs w:val="24"/>
        </w:rPr>
        <w:t xml:space="preserve"> 2026</w:t>
      </w:r>
      <w:r w:rsidRPr="00842974">
        <w:rPr>
          <w:b/>
          <w:sz w:val="24"/>
          <w:szCs w:val="24"/>
        </w:rPr>
        <w:t>.</w:t>
      </w:r>
    </w:p>
    <w:p w:rsidR="005837C7" w:rsidRPr="00842974" w:rsidRDefault="005837C7" w:rsidP="00E07937">
      <w:pPr>
        <w:jc w:val="both"/>
        <w:rPr>
          <w:b/>
          <w:sz w:val="24"/>
          <w:szCs w:val="24"/>
        </w:rPr>
      </w:pPr>
    </w:p>
    <w:p w:rsidR="00E07937" w:rsidRDefault="00E07937" w:rsidP="00E07937">
      <w:pPr>
        <w:jc w:val="both"/>
        <w:rPr>
          <w:b/>
          <w:sz w:val="22"/>
          <w:szCs w:val="22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7C084E">
        <w:rPr>
          <w:b/>
          <w:sz w:val="24"/>
          <w:szCs w:val="24"/>
        </w:rPr>
        <w:t xml:space="preserve">                                                  </w:t>
      </w:r>
      <w:r w:rsidRPr="00842974">
        <w:rPr>
          <w:b/>
          <w:sz w:val="24"/>
          <w:szCs w:val="24"/>
        </w:rPr>
        <w:t>Roberto Sampaio da Silva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Coordenador Técnico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</w:t>
      </w:r>
      <w:r w:rsidR="00842974">
        <w:rPr>
          <w:b/>
          <w:sz w:val="24"/>
          <w:szCs w:val="24"/>
        </w:rPr>
        <w:t>Mí</w:t>
      </w:r>
      <w:r w:rsidRPr="00842974">
        <w:rPr>
          <w:b/>
          <w:sz w:val="24"/>
          <w:szCs w:val="24"/>
        </w:rPr>
        <w:t>lton Bueno de Faria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Diretor Deptº. Amador</w:t>
      </w:r>
    </w:p>
    <w:p w:rsidR="001425A5" w:rsidRDefault="001425A5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Leonídio José dos Anjos</w:t>
      </w:r>
    </w:p>
    <w:p w:rsidR="00842974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Diretor Geral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</w:t>
      </w:r>
      <w:r w:rsidRPr="00842974">
        <w:rPr>
          <w:b/>
          <w:sz w:val="24"/>
          <w:szCs w:val="24"/>
        </w:rPr>
        <w:t>André Luiz Pitta Pires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     </w:t>
      </w:r>
      <w:r w:rsidRPr="00842974">
        <w:rPr>
          <w:b/>
          <w:sz w:val="24"/>
          <w:szCs w:val="24"/>
        </w:rPr>
        <w:t>Diretor Executivo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Ronei Ferreira de Freitas 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           Presidente</w:t>
      </w:r>
    </w:p>
    <w:p w:rsidR="000E3B95" w:rsidRDefault="000E3B95" w:rsidP="002C6EB4"/>
    <w:p w:rsidR="002366BC" w:rsidRPr="002366BC" w:rsidRDefault="002366BC" w:rsidP="002366BC"/>
    <w:sectPr w:rsidR="002366BC" w:rsidRPr="002366BC" w:rsidSect="00DD487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498" w:rsidRDefault="001C5498">
      <w:r>
        <w:separator/>
      </w:r>
    </w:p>
  </w:endnote>
  <w:endnote w:type="continuationSeparator" w:id="0">
    <w:p w:rsidR="001C5498" w:rsidRDefault="001C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98" w:rsidRDefault="001C5498">
    <w:pPr>
      <w:pStyle w:val="Rodap"/>
      <w:jc w:val="center"/>
      <w:rPr>
        <w:b/>
        <w:sz w:val="18"/>
      </w:rPr>
    </w:pPr>
  </w:p>
  <w:p w:rsidR="001C5498" w:rsidRPr="004B5331" w:rsidRDefault="001C5498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1C5498" w:rsidRPr="004B5331" w:rsidRDefault="001C5498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(62)  3920-9050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498" w:rsidRDefault="001C5498">
      <w:r>
        <w:separator/>
      </w:r>
    </w:p>
  </w:footnote>
  <w:footnote w:type="continuationSeparator" w:id="0">
    <w:p w:rsidR="001C5498" w:rsidRDefault="001C5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98" w:rsidRDefault="00D149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98" w:rsidRDefault="001C5498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 w:rsidR="00D1495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1C5498" w:rsidRPr="002366BC" w:rsidRDefault="001C5498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1C5498" w:rsidRPr="004D2B4B" w:rsidRDefault="001C5498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1C5498" w:rsidRDefault="001C5498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98" w:rsidRDefault="00D149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37"/>
    <w:rsid w:val="00003157"/>
    <w:rsid w:val="00006F43"/>
    <w:rsid w:val="00007C4A"/>
    <w:rsid w:val="00010AEE"/>
    <w:rsid w:val="00011D47"/>
    <w:rsid w:val="00012EC7"/>
    <w:rsid w:val="0002490A"/>
    <w:rsid w:val="000255BC"/>
    <w:rsid w:val="000309A7"/>
    <w:rsid w:val="00033DAD"/>
    <w:rsid w:val="00035174"/>
    <w:rsid w:val="00042850"/>
    <w:rsid w:val="00043345"/>
    <w:rsid w:val="00046FE0"/>
    <w:rsid w:val="000472D5"/>
    <w:rsid w:val="000475A1"/>
    <w:rsid w:val="00047FE6"/>
    <w:rsid w:val="00052AAE"/>
    <w:rsid w:val="000609F2"/>
    <w:rsid w:val="00062DD2"/>
    <w:rsid w:val="00064C59"/>
    <w:rsid w:val="0006549B"/>
    <w:rsid w:val="00074DEA"/>
    <w:rsid w:val="00081357"/>
    <w:rsid w:val="0008185C"/>
    <w:rsid w:val="0008351E"/>
    <w:rsid w:val="00092291"/>
    <w:rsid w:val="000A39D8"/>
    <w:rsid w:val="000A52C0"/>
    <w:rsid w:val="000A67DF"/>
    <w:rsid w:val="000C7C32"/>
    <w:rsid w:val="000D2577"/>
    <w:rsid w:val="000D2ECF"/>
    <w:rsid w:val="000D37AF"/>
    <w:rsid w:val="000D65C3"/>
    <w:rsid w:val="000E04DD"/>
    <w:rsid w:val="000E23E5"/>
    <w:rsid w:val="000E2770"/>
    <w:rsid w:val="000E3B95"/>
    <w:rsid w:val="000E563A"/>
    <w:rsid w:val="000F1B5C"/>
    <w:rsid w:val="000F2F8B"/>
    <w:rsid w:val="000F38C4"/>
    <w:rsid w:val="000F39E2"/>
    <w:rsid w:val="000F615D"/>
    <w:rsid w:val="001007A7"/>
    <w:rsid w:val="001023D7"/>
    <w:rsid w:val="001024BF"/>
    <w:rsid w:val="00122CFD"/>
    <w:rsid w:val="00125442"/>
    <w:rsid w:val="001279B4"/>
    <w:rsid w:val="00133BDA"/>
    <w:rsid w:val="001425A5"/>
    <w:rsid w:val="00145AB3"/>
    <w:rsid w:val="001467E9"/>
    <w:rsid w:val="0015186B"/>
    <w:rsid w:val="001574FB"/>
    <w:rsid w:val="00165C60"/>
    <w:rsid w:val="001733EB"/>
    <w:rsid w:val="00176BC0"/>
    <w:rsid w:val="00184235"/>
    <w:rsid w:val="001970A6"/>
    <w:rsid w:val="0019731F"/>
    <w:rsid w:val="001A0804"/>
    <w:rsid w:val="001A12C9"/>
    <w:rsid w:val="001A181C"/>
    <w:rsid w:val="001A3297"/>
    <w:rsid w:val="001B3807"/>
    <w:rsid w:val="001B3808"/>
    <w:rsid w:val="001B76B6"/>
    <w:rsid w:val="001C1DBA"/>
    <w:rsid w:val="001C4F41"/>
    <w:rsid w:val="001C5498"/>
    <w:rsid w:val="001C5B60"/>
    <w:rsid w:val="001D06BD"/>
    <w:rsid w:val="001D0C05"/>
    <w:rsid w:val="001D23E8"/>
    <w:rsid w:val="001D651D"/>
    <w:rsid w:val="001D7463"/>
    <w:rsid w:val="001E3664"/>
    <w:rsid w:val="001F1045"/>
    <w:rsid w:val="001F1F65"/>
    <w:rsid w:val="001F7242"/>
    <w:rsid w:val="001F7F01"/>
    <w:rsid w:val="00204F22"/>
    <w:rsid w:val="00206173"/>
    <w:rsid w:val="0020727B"/>
    <w:rsid w:val="00214F34"/>
    <w:rsid w:val="00215B0B"/>
    <w:rsid w:val="0021667D"/>
    <w:rsid w:val="00217C25"/>
    <w:rsid w:val="002202D3"/>
    <w:rsid w:val="002202F1"/>
    <w:rsid w:val="00220502"/>
    <w:rsid w:val="00225E6B"/>
    <w:rsid w:val="00231E54"/>
    <w:rsid w:val="002366BC"/>
    <w:rsid w:val="0025132D"/>
    <w:rsid w:val="002529EF"/>
    <w:rsid w:val="00254FE4"/>
    <w:rsid w:val="0025606A"/>
    <w:rsid w:val="00262347"/>
    <w:rsid w:val="00272652"/>
    <w:rsid w:val="00273C0A"/>
    <w:rsid w:val="0027420F"/>
    <w:rsid w:val="00275923"/>
    <w:rsid w:val="002764DA"/>
    <w:rsid w:val="0027776F"/>
    <w:rsid w:val="00282E78"/>
    <w:rsid w:val="00284AD5"/>
    <w:rsid w:val="00287521"/>
    <w:rsid w:val="0028774C"/>
    <w:rsid w:val="00292A63"/>
    <w:rsid w:val="0029542E"/>
    <w:rsid w:val="002A0DC4"/>
    <w:rsid w:val="002A110B"/>
    <w:rsid w:val="002A2336"/>
    <w:rsid w:val="002A727F"/>
    <w:rsid w:val="002B504F"/>
    <w:rsid w:val="002B767F"/>
    <w:rsid w:val="002C0E76"/>
    <w:rsid w:val="002C6EB4"/>
    <w:rsid w:val="002D0069"/>
    <w:rsid w:val="002D32F6"/>
    <w:rsid w:val="002D4413"/>
    <w:rsid w:val="002D5A3A"/>
    <w:rsid w:val="002E04FD"/>
    <w:rsid w:val="002E3645"/>
    <w:rsid w:val="002E3C4D"/>
    <w:rsid w:val="002E4366"/>
    <w:rsid w:val="00301331"/>
    <w:rsid w:val="003020FD"/>
    <w:rsid w:val="00302154"/>
    <w:rsid w:val="00310C00"/>
    <w:rsid w:val="00314199"/>
    <w:rsid w:val="00325F73"/>
    <w:rsid w:val="0033323E"/>
    <w:rsid w:val="00351EED"/>
    <w:rsid w:val="0035450F"/>
    <w:rsid w:val="00361FB7"/>
    <w:rsid w:val="00363536"/>
    <w:rsid w:val="003636E3"/>
    <w:rsid w:val="00365EC5"/>
    <w:rsid w:val="00366D22"/>
    <w:rsid w:val="00370137"/>
    <w:rsid w:val="00376223"/>
    <w:rsid w:val="003772EF"/>
    <w:rsid w:val="003832B7"/>
    <w:rsid w:val="00383C1C"/>
    <w:rsid w:val="00385B10"/>
    <w:rsid w:val="00385DE7"/>
    <w:rsid w:val="003933ED"/>
    <w:rsid w:val="003A24BA"/>
    <w:rsid w:val="003A4D15"/>
    <w:rsid w:val="003A5B74"/>
    <w:rsid w:val="003A61A4"/>
    <w:rsid w:val="003A71EA"/>
    <w:rsid w:val="003B2021"/>
    <w:rsid w:val="003B250D"/>
    <w:rsid w:val="003B5AB4"/>
    <w:rsid w:val="003B6E82"/>
    <w:rsid w:val="003B7F17"/>
    <w:rsid w:val="003C03DC"/>
    <w:rsid w:val="003C3A39"/>
    <w:rsid w:val="003C7505"/>
    <w:rsid w:val="003C7D0F"/>
    <w:rsid w:val="003D0A9C"/>
    <w:rsid w:val="003D17F6"/>
    <w:rsid w:val="003E17A5"/>
    <w:rsid w:val="003E3935"/>
    <w:rsid w:val="003E44BD"/>
    <w:rsid w:val="003E658C"/>
    <w:rsid w:val="003F5109"/>
    <w:rsid w:val="003F71C2"/>
    <w:rsid w:val="00403C3B"/>
    <w:rsid w:val="00410312"/>
    <w:rsid w:val="0041118F"/>
    <w:rsid w:val="00413A50"/>
    <w:rsid w:val="00417EA6"/>
    <w:rsid w:val="004214E3"/>
    <w:rsid w:val="004262EB"/>
    <w:rsid w:val="0042677B"/>
    <w:rsid w:val="00426AFC"/>
    <w:rsid w:val="0043104D"/>
    <w:rsid w:val="0043367F"/>
    <w:rsid w:val="00433AA6"/>
    <w:rsid w:val="00434E70"/>
    <w:rsid w:val="004468AF"/>
    <w:rsid w:val="00450777"/>
    <w:rsid w:val="004509BA"/>
    <w:rsid w:val="00454057"/>
    <w:rsid w:val="00455208"/>
    <w:rsid w:val="00462E2E"/>
    <w:rsid w:val="00463BA2"/>
    <w:rsid w:val="004646D0"/>
    <w:rsid w:val="00464B71"/>
    <w:rsid w:val="004659BE"/>
    <w:rsid w:val="004675CD"/>
    <w:rsid w:val="00472B2F"/>
    <w:rsid w:val="0047374E"/>
    <w:rsid w:val="00473FFB"/>
    <w:rsid w:val="00475BDB"/>
    <w:rsid w:val="00482DB1"/>
    <w:rsid w:val="00487524"/>
    <w:rsid w:val="0049175F"/>
    <w:rsid w:val="0049725C"/>
    <w:rsid w:val="004A0F11"/>
    <w:rsid w:val="004A4B7E"/>
    <w:rsid w:val="004A4E89"/>
    <w:rsid w:val="004A6D67"/>
    <w:rsid w:val="004B01B9"/>
    <w:rsid w:val="004B248D"/>
    <w:rsid w:val="004B2C90"/>
    <w:rsid w:val="004B5331"/>
    <w:rsid w:val="004B57BB"/>
    <w:rsid w:val="004C266C"/>
    <w:rsid w:val="004C4581"/>
    <w:rsid w:val="004C6A76"/>
    <w:rsid w:val="004D248F"/>
    <w:rsid w:val="004D2B4B"/>
    <w:rsid w:val="004D2BB9"/>
    <w:rsid w:val="004D421F"/>
    <w:rsid w:val="004D6861"/>
    <w:rsid w:val="004E1A93"/>
    <w:rsid w:val="004E4341"/>
    <w:rsid w:val="004E79F4"/>
    <w:rsid w:val="004F03D0"/>
    <w:rsid w:val="004F24C6"/>
    <w:rsid w:val="00503B79"/>
    <w:rsid w:val="0050452F"/>
    <w:rsid w:val="0051460E"/>
    <w:rsid w:val="005264B5"/>
    <w:rsid w:val="00527BA3"/>
    <w:rsid w:val="00532112"/>
    <w:rsid w:val="0053260D"/>
    <w:rsid w:val="0053492F"/>
    <w:rsid w:val="00541460"/>
    <w:rsid w:val="00543502"/>
    <w:rsid w:val="0054431F"/>
    <w:rsid w:val="00545578"/>
    <w:rsid w:val="00556FC4"/>
    <w:rsid w:val="005665C8"/>
    <w:rsid w:val="005771D9"/>
    <w:rsid w:val="0058017D"/>
    <w:rsid w:val="005837C7"/>
    <w:rsid w:val="00583D75"/>
    <w:rsid w:val="00585DD7"/>
    <w:rsid w:val="00586DB1"/>
    <w:rsid w:val="00590300"/>
    <w:rsid w:val="00590799"/>
    <w:rsid w:val="005A3155"/>
    <w:rsid w:val="005A3D79"/>
    <w:rsid w:val="005B5265"/>
    <w:rsid w:val="005B6D85"/>
    <w:rsid w:val="005C2447"/>
    <w:rsid w:val="005C3430"/>
    <w:rsid w:val="005C34FB"/>
    <w:rsid w:val="005C5062"/>
    <w:rsid w:val="005D0127"/>
    <w:rsid w:val="005D2545"/>
    <w:rsid w:val="005E0FD2"/>
    <w:rsid w:val="005E1A9F"/>
    <w:rsid w:val="005E3144"/>
    <w:rsid w:val="005E4C5D"/>
    <w:rsid w:val="005F5098"/>
    <w:rsid w:val="005F513D"/>
    <w:rsid w:val="0060091E"/>
    <w:rsid w:val="00607675"/>
    <w:rsid w:val="00607B68"/>
    <w:rsid w:val="00614F6B"/>
    <w:rsid w:val="00615B7F"/>
    <w:rsid w:val="0062191D"/>
    <w:rsid w:val="00622075"/>
    <w:rsid w:val="00622C6C"/>
    <w:rsid w:val="00623A30"/>
    <w:rsid w:val="00623C44"/>
    <w:rsid w:val="0062712F"/>
    <w:rsid w:val="00635234"/>
    <w:rsid w:val="00642D47"/>
    <w:rsid w:val="0064630B"/>
    <w:rsid w:val="00647837"/>
    <w:rsid w:val="0065076C"/>
    <w:rsid w:val="00654E8D"/>
    <w:rsid w:val="00662AD6"/>
    <w:rsid w:val="00664ADB"/>
    <w:rsid w:val="00665763"/>
    <w:rsid w:val="00670A2F"/>
    <w:rsid w:val="0067253C"/>
    <w:rsid w:val="00676CC7"/>
    <w:rsid w:val="00683F4B"/>
    <w:rsid w:val="006931CC"/>
    <w:rsid w:val="00695E2B"/>
    <w:rsid w:val="0069630B"/>
    <w:rsid w:val="006A0413"/>
    <w:rsid w:val="006A2282"/>
    <w:rsid w:val="006A3973"/>
    <w:rsid w:val="006A39A4"/>
    <w:rsid w:val="006B07C6"/>
    <w:rsid w:val="006B1D63"/>
    <w:rsid w:val="006B448B"/>
    <w:rsid w:val="006D51F1"/>
    <w:rsid w:val="006D53D7"/>
    <w:rsid w:val="006D5C9C"/>
    <w:rsid w:val="006E32EC"/>
    <w:rsid w:val="006E44C5"/>
    <w:rsid w:val="006E44D2"/>
    <w:rsid w:val="006F206D"/>
    <w:rsid w:val="00710099"/>
    <w:rsid w:val="0071482A"/>
    <w:rsid w:val="00714DAF"/>
    <w:rsid w:val="00715700"/>
    <w:rsid w:val="0071677C"/>
    <w:rsid w:val="0072045A"/>
    <w:rsid w:val="00720C5F"/>
    <w:rsid w:val="00720E71"/>
    <w:rsid w:val="00721102"/>
    <w:rsid w:val="00724212"/>
    <w:rsid w:val="00724BA2"/>
    <w:rsid w:val="007255E2"/>
    <w:rsid w:val="00727537"/>
    <w:rsid w:val="007314F9"/>
    <w:rsid w:val="0073238C"/>
    <w:rsid w:val="007376DB"/>
    <w:rsid w:val="0074327D"/>
    <w:rsid w:val="00744C95"/>
    <w:rsid w:val="00750853"/>
    <w:rsid w:val="0075189A"/>
    <w:rsid w:val="00753B2E"/>
    <w:rsid w:val="0075661A"/>
    <w:rsid w:val="007567ED"/>
    <w:rsid w:val="00760BAA"/>
    <w:rsid w:val="007635C9"/>
    <w:rsid w:val="007708B1"/>
    <w:rsid w:val="007716D1"/>
    <w:rsid w:val="00780A16"/>
    <w:rsid w:val="00785BA9"/>
    <w:rsid w:val="00787150"/>
    <w:rsid w:val="00790767"/>
    <w:rsid w:val="00790A12"/>
    <w:rsid w:val="00791AD1"/>
    <w:rsid w:val="007928CE"/>
    <w:rsid w:val="007936BB"/>
    <w:rsid w:val="007A0A77"/>
    <w:rsid w:val="007A6577"/>
    <w:rsid w:val="007B2E7D"/>
    <w:rsid w:val="007B2F42"/>
    <w:rsid w:val="007C2613"/>
    <w:rsid w:val="007C5B8B"/>
    <w:rsid w:val="007C726B"/>
    <w:rsid w:val="007D15A6"/>
    <w:rsid w:val="007D1E4D"/>
    <w:rsid w:val="007D2250"/>
    <w:rsid w:val="007D4F1B"/>
    <w:rsid w:val="007D59F0"/>
    <w:rsid w:val="007E5FDD"/>
    <w:rsid w:val="007E7F17"/>
    <w:rsid w:val="007F349C"/>
    <w:rsid w:val="00803295"/>
    <w:rsid w:val="0081000D"/>
    <w:rsid w:val="00810418"/>
    <w:rsid w:val="00811493"/>
    <w:rsid w:val="00811619"/>
    <w:rsid w:val="008126DD"/>
    <w:rsid w:val="00812738"/>
    <w:rsid w:val="00813B0E"/>
    <w:rsid w:val="00813E2B"/>
    <w:rsid w:val="00814E35"/>
    <w:rsid w:val="00816E25"/>
    <w:rsid w:val="008360A3"/>
    <w:rsid w:val="00836416"/>
    <w:rsid w:val="008414C8"/>
    <w:rsid w:val="00842974"/>
    <w:rsid w:val="00842DB7"/>
    <w:rsid w:val="00843C99"/>
    <w:rsid w:val="008476F1"/>
    <w:rsid w:val="008509C9"/>
    <w:rsid w:val="008515F2"/>
    <w:rsid w:val="00853BEB"/>
    <w:rsid w:val="008552C1"/>
    <w:rsid w:val="008616BD"/>
    <w:rsid w:val="008618F4"/>
    <w:rsid w:val="00864AD3"/>
    <w:rsid w:val="00873B6B"/>
    <w:rsid w:val="00881479"/>
    <w:rsid w:val="00881B7F"/>
    <w:rsid w:val="00883B5B"/>
    <w:rsid w:val="00883CE9"/>
    <w:rsid w:val="00887464"/>
    <w:rsid w:val="00890912"/>
    <w:rsid w:val="00894B29"/>
    <w:rsid w:val="008A39AA"/>
    <w:rsid w:val="008A7991"/>
    <w:rsid w:val="008A7E26"/>
    <w:rsid w:val="008B5929"/>
    <w:rsid w:val="008C201E"/>
    <w:rsid w:val="008C2C3C"/>
    <w:rsid w:val="008C6041"/>
    <w:rsid w:val="008C7E6F"/>
    <w:rsid w:val="008D0243"/>
    <w:rsid w:val="008D388B"/>
    <w:rsid w:val="008D3EF0"/>
    <w:rsid w:val="008D4682"/>
    <w:rsid w:val="008D4DBE"/>
    <w:rsid w:val="008D53D8"/>
    <w:rsid w:val="008D625B"/>
    <w:rsid w:val="008D6AD5"/>
    <w:rsid w:val="008E4C69"/>
    <w:rsid w:val="008E4CAD"/>
    <w:rsid w:val="008E6651"/>
    <w:rsid w:val="008E6B08"/>
    <w:rsid w:val="008E731B"/>
    <w:rsid w:val="008F2866"/>
    <w:rsid w:val="008F4764"/>
    <w:rsid w:val="008F72AA"/>
    <w:rsid w:val="00901528"/>
    <w:rsid w:val="009042F0"/>
    <w:rsid w:val="00913B57"/>
    <w:rsid w:val="00915F95"/>
    <w:rsid w:val="00921D52"/>
    <w:rsid w:val="009241CB"/>
    <w:rsid w:val="009251B2"/>
    <w:rsid w:val="0093310B"/>
    <w:rsid w:val="00935677"/>
    <w:rsid w:val="00942DEE"/>
    <w:rsid w:val="009451E6"/>
    <w:rsid w:val="00945535"/>
    <w:rsid w:val="009457C0"/>
    <w:rsid w:val="00953355"/>
    <w:rsid w:val="00954204"/>
    <w:rsid w:val="00956E9F"/>
    <w:rsid w:val="00965120"/>
    <w:rsid w:val="0097005F"/>
    <w:rsid w:val="00976BB8"/>
    <w:rsid w:val="00980AD7"/>
    <w:rsid w:val="009849CC"/>
    <w:rsid w:val="00985341"/>
    <w:rsid w:val="0099286F"/>
    <w:rsid w:val="00995530"/>
    <w:rsid w:val="00997195"/>
    <w:rsid w:val="009A56E9"/>
    <w:rsid w:val="009B2AD8"/>
    <w:rsid w:val="009B36DC"/>
    <w:rsid w:val="009B4C14"/>
    <w:rsid w:val="009B51CC"/>
    <w:rsid w:val="009C4BBD"/>
    <w:rsid w:val="009C4D6A"/>
    <w:rsid w:val="009C5C82"/>
    <w:rsid w:val="009D016F"/>
    <w:rsid w:val="009E21B1"/>
    <w:rsid w:val="009E5D91"/>
    <w:rsid w:val="009E7702"/>
    <w:rsid w:val="009F3681"/>
    <w:rsid w:val="009F4A01"/>
    <w:rsid w:val="009F4ED8"/>
    <w:rsid w:val="00A10F34"/>
    <w:rsid w:val="00A120AC"/>
    <w:rsid w:val="00A21596"/>
    <w:rsid w:val="00A227D3"/>
    <w:rsid w:val="00A242ED"/>
    <w:rsid w:val="00A256EE"/>
    <w:rsid w:val="00A30DF6"/>
    <w:rsid w:val="00A3268C"/>
    <w:rsid w:val="00A37ECA"/>
    <w:rsid w:val="00A42206"/>
    <w:rsid w:val="00A46DAD"/>
    <w:rsid w:val="00A50764"/>
    <w:rsid w:val="00A528EB"/>
    <w:rsid w:val="00A55BBD"/>
    <w:rsid w:val="00A57E7D"/>
    <w:rsid w:val="00A620B6"/>
    <w:rsid w:val="00A64116"/>
    <w:rsid w:val="00A659DB"/>
    <w:rsid w:val="00A6644E"/>
    <w:rsid w:val="00A703FD"/>
    <w:rsid w:val="00A77457"/>
    <w:rsid w:val="00A8379D"/>
    <w:rsid w:val="00A93F5F"/>
    <w:rsid w:val="00AA34B6"/>
    <w:rsid w:val="00AA3750"/>
    <w:rsid w:val="00AB065C"/>
    <w:rsid w:val="00AB3829"/>
    <w:rsid w:val="00AC5243"/>
    <w:rsid w:val="00AC7766"/>
    <w:rsid w:val="00AC7BD9"/>
    <w:rsid w:val="00AD09F3"/>
    <w:rsid w:val="00AD67F4"/>
    <w:rsid w:val="00AE05D9"/>
    <w:rsid w:val="00AF14D2"/>
    <w:rsid w:val="00AF49C6"/>
    <w:rsid w:val="00AF71A4"/>
    <w:rsid w:val="00AF768B"/>
    <w:rsid w:val="00AF7718"/>
    <w:rsid w:val="00B04C67"/>
    <w:rsid w:val="00B11B66"/>
    <w:rsid w:val="00B124A5"/>
    <w:rsid w:val="00B274D2"/>
    <w:rsid w:val="00B27F7E"/>
    <w:rsid w:val="00B32039"/>
    <w:rsid w:val="00B326E3"/>
    <w:rsid w:val="00B327DD"/>
    <w:rsid w:val="00B32AE8"/>
    <w:rsid w:val="00B350A9"/>
    <w:rsid w:val="00B4193C"/>
    <w:rsid w:val="00B42AAA"/>
    <w:rsid w:val="00B4329F"/>
    <w:rsid w:val="00B46B3A"/>
    <w:rsid w:val="00B47E0F"/>
    <w:rsid w:val="00B47F45"/>
    <w:rsid w:val="00B53A24"/>
    <w:rsid w:val="00B559A4"/>
    <w:rsid w:val="00B56C86"/>
    <w:rsid w:val="00B64A43"/>
    <w:rsid w:val="00B7015B"/>
    <w:rsid w:val="00B71757"/>
    <w:rsid w:val="00B747FC"/>
    <w:rsid w:val="00B80B36"/>
    <w:rsid w:val="00B810AC"/>
    <w:rsid w:val="00B8196E"/>
    <w:rsid w:val="00B9589E"/>
    <w:rsid w:val="00BA09D9"/>
    <w:rsid w:val="00BA2919"/>
    <w:rsid w:val="00BA5269"/>
    <w:rsid w:val="00BA5CC3"/>
    <w:rsid w:val="00BB3077"/>
    <w:rsid w:val="00BB36D5"/>
    <w:rsid w:val="00BB3990"/>
    <w:rsid w:val="00BB41CF"/>
    <w:rsid w:val="00BC1647"/>
    <w:rsid w:val="00BD1065"/>
    <w:rsid w:val="00BD7F68"/>
    <w:rsid w:val="00BE58CE"/>
    <w:rsid w:val="00BE751B"/>
    <w:rsid w:val="00BE7973"/>
    <w:rsid w:val="00C050C5"/>
    <w:rsid w:val="00C05B43"/>
    <w:rsid w:val="00C125D7"/>
    <w:rsid w:val="00C135BB"/>
    <w:rsid w:val="00C20052"/>
    <w:rsid w:val="00C22471"/>
    <w:rsid w:val="00C23C23"/>
    <w:rsid w:val="00C23DEA"/>
    <w:rsid w:val="00C2476C"/>
    <w:rsid w:val="00C25F8D"/>
    <w:rsid w:val="00C30465"/>
    <w:rsid w:val="00C329EE"/>
    <w:rsid w:val="00C340AA"/>
    <w:rsid w:val="00C40B40"/>
    <w:rsid w:val="00C45C00"/>
    <w:rsid w:val="00C46622"/>
    <w:rsid w:val="00C51842"/>
    <w:rsid w:val="00C53BEB"/>
    <w:rsid w:val="00C54D34"/>
    <w:rsid w:val="00C56424"/>
    <w:rsid w:val="00C569F1"/>
    <w:rsid w:val="00C611E7"/>
    <w:rsid w:val="00C61693"/>
    <w:rsid w:val="00C62AA6"/>
    <w:rsid w:val="00C66BF4"/>
    <w:rsid w:val="00C84CC8"/>
    <w:rsid w:val="00C905A7"/>
    <w:rsid w:val="00C94CA6"/>
    <w:rsid w:val="00CB5721"/>
    <w:rsid w:val="00CB6CBD"/>
    <w:rsid w:val="00CC1ED6"/>
    <w:rsid w:val="00CC2494"/>
    <w:rsid w:val="00CC5364"/>
    <w:rsid w:val="00CC5DF3"/>
    <w:rsid w:val="00CD0FEF"/>
    <w:rsid w:val="00CD23E0"/>
    <w:rsid w:val="00CD46BC"/>
    <w:rsid w:val="00CE01C5"/>
    <w:rsid w:val="00CE05E7"/>
    <w:rsid w:val="00CE28E1"/>
    <w:rsid w:val="00CE432F"/>
    <w:rsid w:val="00CE564B"/>
    <w:rsid w:val="00CE7E09"/>
    <w:rsid w:val="00CF2306"/>
    <w:rsid w:val="00CF381B"/>
    <w:rsid w:val="00CF4B60"/>
    <w:rsid w:val="00D07020"/>
    <w:rsid w:val="00D105BA"/>
    <w:rsid w:val="00D119B5"/>
    <w:rsid w:val="00D11FD1"/>
    <w:rsid w:val="00D12A97"/>
    <w:rsid w:val="00D12E83"/>
    <w:rsid w:val="00D1495A"/>
    <w:rsid w:val="00D17B13"/>
    <w:rsid w:val="00D23EE1"/>
    <w:rsid w:val="00D30CBE"/>
    <w:rsid w:val="00D31640"/>
    <w:rsid w:val="00D32168"/>
    <w:rsid w:val="00D32298"/>
    <w:rsid w:val="00D32339"/>
    <w:rsid w:val="00D33D5E"/>
    <w:rsid w:val="00D35021"/>
    <w:rsid w:val="00D374A5"/>
    <w:rsid w:val="00D40D7A"/>
    <w:rsid w:val="00D4409C"/>
    <w:rsid w:val="00D4488C"/>
    <w:rsid w:val="00D461E0"/>
    <w:rsid w:val="00D51787"/>
    <w:rsid w:val="00D56B09"/>
    <w:rsid w:val="00D62636"/>
    <w:rsid w:val="00D6395D"/>
    <w:rsid w:val="00D63A56"/>
    <w:rsid w:val="00D65CB8"/>
    <w:rsid w:val="00D6728B"/>
    <w:rsid w:val="00D6791F"/>
    <w:rsid w:val="00D70ECC"/>
    <w:rsid w:val="00D73531"/>
    <w:rsid w:val="00D7527F"/>
    <w:rsid w:val="00D825B1"/>
    <w:rsid w:val="00D923A5"/>
    <w:rsid w:val="00D9394A"/>
    <w:rsid w:val="00D96BA2"/>
    <w:rsid w:val="00D97B71"/>
    <w:rsid w:val="00DA574F"/>
    <w:rsid w:val="00DA57AC"/>
    <w:rsid w:val="00DB1188"/>
    <w:rsid w:val="00DB1201"/>
    <w:rsid w:val="00DB34BF"/>
    <w:rsid w:val="00DB6B1E"/>
    <w:rsid w:val="00DC4FC8"/>
    <w:rsid w:val="00DD00E0"/>
    <w:rsid w:val="00DD13E8"/>
    <w:rsid w:val="00DD1962"/>
    <w:rsid w:val="00DD4876"/>
    <w:rsid w:val="00DD530D"/>
    <w:rsid w:val="00DD6896"/>
    <w:rsid w:val="00DD6F37"/>
    <w:rsid w:val="00DE053C"/>
    <w:rsid w:val="00DE6AEC"/>
    <w:rsid w:val="00DF06FD"/>
    <w:rsid w:val="00DF5190"/>
    <w:rsid w:val="00E019E6"/>
    <w:rsid w:val="00E07937"/>
    <w:rsid w:val="00E10837"/>
    <w:rsid w:val="00E15F47"/>
    <w:rsid w:val="00E235FB"/>
    <w:rsid w:val="00E23B69"/>
    <w:rsid w:val="00E3319F"/>
    <w:rsid w:val="00E41A99"/>
    <w:rsid w:val="00E41BDC"/>
    <w:rsid w:val="00E421F4"/>
    <w:rsid w:val="00E43AE0"/>
    <w:rsid w:val="00E726F0"/>
    <w:rsid w:val="00E83268"/>
    <w:rsid w:val="00E843E9"/>
    <w:rsid w:val="00E84734"/>
    <w:rsid w:val="00E84C22"/>
    <w:rsid w:val="00E85C62"/>
    <w:rsid w:val="00E85FDD"/>
    <w:rsid w:val="00E8730D"/>
    <w:rsid w:val="00E90979"/>
    <w:rsid w:val="00E94239"/>
    <w:rsid w:val="00E9646C"/>
    <w:rsid w:val="00EA0DCF"/>
    <w:rsid w:val="00EA2BC3"/>
    <w:rsid w:val="00EA47FA"/>
    <w:rsid w:val="00EB0540"/>
    <w:rsid w:val="00EB1625"/>
    <w:rsid w:val="00EB2137"/>
    <w:rsid w:val="00EC2154"/>
    <w:rsid w:val="00EC5A1C"/>
    <w:rsid w:val="00ED0D0B"/>
    <w:rsid w:val="00ED1D20"/>
    <w:rsid w:val="00ED6E96"/>
    <w:rsid w:val="00ED731E"/>
    <w:rsid w:val="00EE4752"/>
    <w:rsid w:val="00EE4B48"/>
    <w:rsid w:val="00EF6251"/>
    <w:rsid w:val="00EF6619"/>
    <w:rsid w:val="00F03C9E"/>
    <w:rsid w:val="00F04BA2"/>
    <w:rsid w:val="00F146DD"/>
    <w:rsid w:val="00F15427"/>
    <w:rsid w:val="00F21C91"/>
    <w:rsid w:val="00F22601"/>
    <w:rsid w:val="00F23D4C"/>
    <w:rsid w:val="00F27911"/>
    <w:rsid w:val="00F3137B"/>
    <w:rsid w:val="00F32166"/>
    <w:rsid w:val="00F33250"/>
    <w:rsid w:val="00F33288"/>
    <w:rsid w:val="00F4214A"/>
    <w:rsid w:val="00F45FA3"/>
    <w:rsid w:val="00F53B76"/>
    <w:rsid w:val="00F579DF"/>
    <w:rsid w:val="00F60E93"/>
    <w:rsid w:val="00F665C7"/>
    <w:rsid w:val="00F751C7"/>
    <w:rsid w:val="00F7539A"/>
    <w:rsid w:val="00F76569"/>
    <w:rsid w:val="00F77F25"/>
    <w:rsid w:val="00F80F4F"/>
    <w:rsid w:val="00F8792B"/>
    <w:rsid w:val="00F94822"/>
    <w:rsid w:val="00F96B09"/>
    <w:rsid w:val="00F9710A"/>
    <w:rsid w:val="00F97D9C"/>
    <w:rsid w:val="00FA04A6"/>
    <w:rsid w:val="00FA09F5"/>
    <w:rsid w:val="00FA1DA0"/>
    <w:rsid w:val="00FA627B"/>
    <w:rsid w:val="00FB121C"/>
    <w:rsid w:val="00FB41B1"/>
    <w:rsid w:val="00FB41BB"/>
    <w:rsid w:val="00FC2F7A"/>
    <w:rsid w:val="00FD36FF"/>
    <w:rsid w:val="00FD72EB"/>
    <w:rsid w:val="00FE5E9F"/>
    <w:rsid w:val="00FE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AEA1A61F-70D6-461F-BBE3-747E61F2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07937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nhideWhenUsed/>
    <w:qFormat/>
    <w:rsid w:val="00F332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E07937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qFormat/>
    <w:rsid w:val="00E07937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07937"/>
    <w:rPr>
      <w:b/>
      <w:sz w:val="16"/>
    </w:rPr>
  </w:style>
  <w:style w:type="character" w:customStyle="1" w:styleId="Ttulo3Char">
    <w:name w:val="Título 3 Char"/>
    <w:basedOn w:val="Fontepargpadro"/>
    <w:link w:val="Ttulo3"/>
    <w:rsid w:val="00E07937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rsid w:val="00E07937"/>
    <w:rPr>
      <w:b/>
      <w:color w:val="0000FF"/>
    </w:rPr>
  </w:style>
  <w:style w:type="character" w:customStyle="1" w:styleId="Corpodetexto2Char">
    <w:name w:val="Corpo de texto 2 Char"/>
    <w:basedOn w:val="Fontepargpadro"/>
    <w:link w:val="Corpodetexto2"/>
    <w:rsid w:val="00E07937"/>
    <w:rPr>
      <w:b/>
      <w:bCs/>
      <w:i/>
      <w:iCs/>
      <w:sz w:val="36"/>
      <w:u w:val="single"/>
    </w:rPr>
  </w:style>
  <w:style w:type="paragraph" w:styleId="Corpodetexto2">
    <w:name w:val="Body Text 2"/>
    <w:basedOn w:val="Normal"/>
    <w:link w:val="Corpodetexto2Char"/>
    <w:rsid w:val="00E07937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1">
    <w:name w:val="Corpo de texto 2 Char1"/>
    <w:basedOn w:val="Fontepargpadro"/>
    <w:semiHidden/>
    <w:rsid w:val="00E07937"/>
  </w:style>
  <w:style w:type="paragraph" w:styleId="Corpodetexto3">
    <w:name w:val="Body Text 3"/>
    <w:basedOn w:val="Normal"/>
    <w:link w:val="Corpodetexto3Char"/>
    <w:semiHidden/>
    <w:unhideWhenUsed/>
    <w:rsid w:val="00E0793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E07937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F332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eticaosub13-2divisao@fgf.esp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0C61-21EC-469A-B9A9-F538812FB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76</TotalTime>
  <Pages>3</Pages>
  <Words>831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5313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4</cp:revision>
  <cp:lastPrinted>2025-02-18T13:49:00Z</cp:lastPrinted>
  <dcterms:created xsi:type="dcterms:W3CDTF">2026-07-10T18:55:00Z</dcterms:created>
  <dcterms:modified xsi:type="dcterms:W3CDTF">2026-07-21T19:39:00Z</dcterms:modified>
</cp:coreProperties>
</file>