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937" w:rsidRPr="007E7F17" w:rsidRDefault="00410312" w:rsidP="00E07937">
      <w:pPr>
        <w:pStyle w:val="Corpodetexto2"/>
        <w:jc w:val="left"/>
        <w:rPr>
          <w:i w:val="0"/>
          <w:szCs w:val="36"/>
        </w:rPr>
      </w:pPr>
      <w:r w:rsidRPr="00410312">
        <w:rPr>
          <w:i w:val="0"/>
          <w:szCs w:val="36"/>
          <w:u w:val="none"/>
        </w:rPr>
        <w:t xml:space="preserve">  </w:t>
      </w:r>
      <w:r w:rsidR="00AC7BD9">
        <w:rPr>
          <w:i w:val="0"/>
          <w:szCs w:val="36"/>
          <w:u w:val="none"/>
        </w:rPr>
        <w:t xml:space="preserve">     </w:t>
      </w:r>
      <w:r w:rsidR="00933D57">
        <w:rPr>
          <w:i w:val="0"/>
          <w:szCs w:val="36"/>
          <w:u w:val="none"/>
        </w:rPr>
        <w:t xml:space="preserve">     </w:t>
      </w:r>
      <w:r w:rsidR="00933D57">
        <w:rPr>
          <w:i w:val="0"/>
          <w:szCs w:val="36"/>
        </w:rPr>
        <w:t>C</w:t>
      </w:r>
      <w:r w:rsidR="00D343A2">
        <w:rPr>
          <w:i w:val="0"/>
          <w:szCs w:val="36"/>
        </w:rPr>
        <w:t>o</w:t>
      </w:r>
      <w:r w:rsidR="00933D57">
        <w:rPr>
          <w:i w:val="0"/>
          <w:szCs w:val="36"/>
        </w:rPr>
        <w:t>pa Goiás</w:t>
      </w:r>
      <w:r w:rsidR="00CD3206">
        <w:rPr>
          <w:i w:val="0"/>
          <w:szCs w:val="36"/>
        </w:rPr>
        <w:t xml:space="preserve"> Sub-11</w:t>
      </w:r>
      <w:r w:rsidR="001A0804" w:rsidRPr="007E7F17">
        <w:rPr>
          <w:i w:val="0"/>
          <w:szCs w:val="36"/>
        </w:rPr>
        <w:t xml:space="preserve"> da 2ª Divisão</w:t>
      </w:r>
      <w:r w:rsidR="00D343A2">
        <w:rPr>
          <w:i w:val="0"/>
          <w:szCs w:val="36"/>
        </w:rPr>
        <w:t xml:space="preserve"> – Edição 2026</w:t>
      </w:r>
    </w:p>
    <w:p w:rsidR="00E07937" w:rsidRDefault="00E07937" w:rsidP="00E07937">
      <w:pPr>
        <w:pStyle w:val="Corpodetexto2"/>
        <w:jc w:val="left"/>
        <w:rPr>
          <w:i w:val="0"/>
          <w:sz w:val="40"/>
        </w:rPr>
      </w:pPr>
    </w:p>
    <w:p w:rsidR="00E07937" w:rsidRDefault="00E07937" w:rsidP="00E07937">
      <w:pPr>
        <w:pStyle w:val="Corpodetexto2"/>
        <w:jc w:val="left"/>
        <w:rPr>
          <w:u w:val="none"/>
        </w:rPr>
      </w:pPr>
      <w:r w:rsidRPr="00531975">
        <w:rPr>
          <w:u w:val="none"/>
        </w:rPr>
        <w:t xml:space="preserve"> </w:t>
      </w:r>
      <w:r>
        <w:rPr>
          <w:u w:val="none"/>
        </w:rPr>
        <w:t xml:space="preserve">    </w:t>
      </w:r>
      <w:r w:rsidR="00933D57">
        <w:rPr>
          <w:u w:val="none"/>
        </w:rPr>
        <w:t xml:space="preserve">                 </w:t>
      </w:r>
      <w:r>
        <w:rPr>
          <w:u w:val="none"/>
        </w:rPr>
        <w:t xml:space="preserve"> </w:t>
      </w:r>
      <w:r>
        <w:t>Grupo “</w:t>
      </w:r>
      <w:proofErr w:type="gramStart"/>
      <w:r>
        <w:t>A”</w:t>
      </w:r>
      <w:r w:rsidRPr="00C71DF9">
        <w:rPr>
          <w:u w:val="none"/>
        </w:rPr>
        <w:t xml:space="preserve">   </w:t>
      </w:r>
      <w:proofErr w:type="gramEnd"/>
      <w:r w:rsidRPr="00C71DF9">
        <w:rPr>
          <w:u w:val="none"/>
        </w:rPr>
        <w:t xml:space="preserve">    </w:t>
      </w:r>
      <w:r>
        <w:rPr>
          <w:u w:val="none"/>
        </w:rPr>
        <w:t xml:space="preserve">             </w:t>
      </w:r>
      <w:r w:rsidR="00EA767D">
        <w:rPr>
          <w:u w:val="none"/>
        </w:rPr>
        <w:t xml:space="preserve">   </w:t>
      </w:r>
      <w:r>
        <w:rPr>
          <w:u w:val="none"/>
        </w:rPr>
        <w:t xml:space="preserve"> </w:t>
      </w:r>
      <w:r>
        <w:t>Grupo “B”</w:t>
      </w:r>
      <w:r w:rsidRPr="009E6429">
        <w:rPr>
          <w:u w:val="none"/>
        </w:rPr>
        <w:t xml:space="preserve">    </w:t>
      </w:r>
      <w:r>
        <w:rPr>
          <w:u w:val="none"/>
        </w:rPr>
        <w:t xml:space="preserve">   </w:t>
      </w:r>
      <w:r w:rsidR="0033778D">
        <w:rPr>
          <w:u w:val="none"/>
        </w:rPr>
        <w:t xml:space="preserve">        </w:t>
      </w:r>
    </w:p>
    <w:p w:rsidR="00E07937" w:rsidRPr="007C084E" w:rsidRDefault="00E07937" w:rsidP="00E07937">
      <w:pPr>
        <w:pStyle w:val="Corpodetexto2"/>
        <w:jc w:val="left"/>
      </w:pPr>
      <w:r>
        <w:rPr>
          <w:u w:val="none"/>
        </w:rPr>
        <w:t xml:space="preserve">  </w:t>
      </w:r>
      <w:r w:rsidRPr="009E6429">
        <w:rPr>
          <w:u w:val="none"/>
        </w:rPr>
        <w:t xml:space="preserve">    </w:t>
      </w:r>
    </w:p>
    <w:p w:rsidR="00E07937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</w:t>
      </w:r>
      <w:r w:rsidR="0033778D">
        <w:rPr>
          <w:i/>
          <w:color w:val="auto"/>
          <w:sz w:val="24"/>
          <w:szCs w:val="24"/>
        </w:rPr>
        <w:t xml:space="preserve">  </w:t>
      </w:r>
      <w:r w:rsidR="00933D57">
        <w:rPr>
          <w:i/>
          <w:color w:val="auto"/>
          <w:sz w:val="24"/>
          <w:szCs w:val="24"/>
        </w:rPr>
        <w:t xml:space="preserve">                   </w:t>
      </w:r>
      <w:r w:rsidR="00AB3111">
        <w:rPr>
          <w:i/>
          <w:color w:val="auto"/>
          <w:sz w:val="24"/>
          <w:szCs w:val="24"/>
        </w:rPr>
        <w:t xml:space="preserve"> AE Base Brasil</w:t>
      </w:r>
      <w:r w:rsidR="00842DB7">
        <w:rPr>
          <w:i/>
          <w:color w:val="auto"/>
          <w:sz w:val="24"/>
          <w:szCs w:val="24"/>
        </w:rPr>
        <w:t xml:space="preserve">            </w:t>
      </w:r>
      <w:r w:rsidR="0033778D">
        <w:rPr>
          <w:i/>
          <w:color w:val="auto"/>
          <w:sz w:val="24"/>
          <w:szCs w:val="24"/>
        </w:rPr>
        <w:t xml:space="preserve">   </w:t>
      </w:r>
      <w:r w:rsidR="002463DF">
        <w:rPr>
          <w:i/>
          <w:color w:val="auto"/>
          <w:sz w:val="24"/>
          <w:szCs w:val="24"/>
        </w:rPr>
        <w:t xml:space="preserve">            </w:t>
      </w:r>
      <w:proofErr w:type="spellStart"/>
      <w:r w:rsidR="002463DF">
        <w:rPr>
          <w:i/>
          <w:color w:val="auto"/>
          <w:sz w:val="24"/>
          <w:szCs w:val="24"/>
        </w:rPr>
        <w:t>Sharks</w:t>
      </w:r>
      <w:proofErr w:type="spellEnd"/>
      <w:r w:rsidR="002463DF">
        <w:rPr>
          <w:i/>
          <w:color w:val="auto"/>
          <w:sz w:val="24"/>
          <w:szCs w:val="24"/>
        </w:rPr>
        <w:t xml:space="preserve"> </w:t>
      </w:r>
      <w:r w:rsidR="00CB7E17">
        <w:rPr>
          <w:i/>
          <w:color w:val="auto"/>
          <w:sz w:val="24"/>
          <w:szCs w:val="24"/>
        </w:rPr>
        <w:t>FC</w:t>
      </w:r>
      <w:r>
        <w:rPr>
          <w:i/>
          <w:color w:val="auto"/>
          <w:sz w:val="24"/>
          <w:szCs w:val="24"/>
        </w:rPr>
        <w:t xml:space="preserve">   </w:t>
      </w:r>
      <w:r w:rsidR="0033778D">
        <w:rPr>
          <w:i/>
          <w:color w:val="auto"/>
          <w:sz w:val="24"/>
          <w:szCs w:val="24"/>
        </w:rPr>
        <w:t xml:space="preserve">       </w:t>
      </w:r>
      <w:r>
        <w:rPr>
          <w:i/>
          <w:color w:val="auto"/>
          <w:sz w:val="24"/>
          <w:szCs w:val="24"/>
        </w:rPr>
        <w:t xml:space="preserve">                                           </w:t>
      </w:r>
      <w:r w:rsidR="00FA232B">
        <w:rPr>
          <w:i/>
          <w:color w:val="auto"/>
          <w:sz w:val="24"/>
          <w:szCs w:val="24"/>
        </w:rPr>
        <w:t xml:space="preserve">                            </w:t>
      </w:r>
      <w:r w:rsidR="00F811F0">
        <w:rPr>
          <w:i/>
          <w:color w:val="auto"/>
          <w:sz w:val="24"/>
          <w:szCs w:val="24"/>
        </w:rPr>
        <w:t xml:space="preserve">         </w:t>
      </w:r>
      <w:r>
        <w:rPr>
          <w:i/>
          <w:color w:val="auto"/>
          <w:sz w:val="24"/>
          <w:szCs w:val="24"/>
        </w:rPr>
        <w:t xml:space="preserve"> </w:t>
      </w:r>
      <w:r w:rsidR="00FA232B">
        <w:rPr>
          <w:i/>
          <w:color w:val="auto"/>
          <w:sz w:val="24"/>
          <w:szCs w:val="24"/>
        </w:rPr>
        <w:t xml:space="preserve">       </w:t>
      </w:r>
      <w:r w:rsidR="00933D57">
        <w:rPr>
          <w:i/>
          <w:color w:val="auto"/>
          <w:sz w:val="24"/>
          <w:szCs w:val="24"/>
        </w:rPr>
        <w:t xml:space="preserve">                                                          </w:t>
      </w:r>
      <w:r w:rsidR="00F811F0">
        <w:rPr>
          <w:i/>
          <w:color w:val="auto"/>
          <w:sz w:val="24"/>
          <w:szCs w:val="24"/>
        </w:rPr>
        <w:t xml:space="preserve">                              </w:t>
      </w:r>
      <w:r w:rsidR="00933D57">
        <w:rPr>
          <w:i/>
          <w:color w:val="auto"/>
          <w:sz w:val="24"/>
          <w:szCs w:val="24"/>
        </w:rPr>
        <w:t xml:space="preserve"> </w:t>
      </w:r>
      <w:r w:rsidR="0033778D">
        <w:rPr>
          <w:i/>
          <w:color w:val="auto"/>
          <w:sz w:val="24"/>
          <w:szCs w:val="24"/>
        </w:rPr>
        <w:t xml:space="preserve">                 </w:t>
      </w:r>
    </w:p>
    <w:p w:rsidR="00E07937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</w:t>
      </w:r>
      <w:r w:rsidR="0033778D">
        <w:rPr>
          <w:i/>
          <w:color w:val="auto"/>
          <w:sz w:val="24"/>
          <w:szCs w:val="24"/>
        </w:rPr>
        <w:t xml:space="preserve"> </w:t>
      </w:r>
      <w:r w:rsidR="00933D57">
        <w:rPr>
          <w:i/>
          <w:color w:val="auto"/>
          <w:sz w:val="24"/>
          <w:szCs w:val="24"/>
        </w:rPr>
        <w:t xml:space="preserve">                  </w:t>
      </w:r>
      <w:r w:rsidR="00EA767D">
        <w:rPr>
          <w:i/>
          <w:color w:val="auto"/>
          <w:sz w:val="24"/>
          <w:szCs w:val="24"/>
        </w:rPr>
        <w:t xml:space="preserve">   </w:t>
      </w:r>
      <w:r w:rsidR="00AB3111">
        <w:rPr>
          <w:i/>
          <w:color w:val="auto"/>
          <w:sz w:val="24"/>
          <w:szCs w:val="24"/>
        </w:rPr>
        <w:t xml:space="preserve"> Crixás E</w:t>
      </w:r>
      <w:r w:rsidR="00EA767D">
        <w:rPr>
          <w:i/>
          <w:color w:val="auto"/>
          <w:sz w:val="24"/>
          <w:szCs w:val="24"/>
        </w:rPr>
        <w:t>C</w:t>
      </w:r>
      <w:r>
        <w:rPr>
          <w:i/>
          <w:color w:val="auto"/>
          <w:sz w:val="24"/>
          <w:szCs w:val="24"/>
        </w:rPr>
        <w:t xml:space="preserve">             </w:t>
      </w:r>
      <w:r w:rsidR="0033778D">
        <w:rPr>
          <w:i/>
          <w:color w:val="auto"/>
          <w:sz w:val="24"/>
          <w:szCs w:val="24"/>
        </w:rPr>
        <w:t xml:space="preserve"> </w:t>
      </w:r>
      <w:r w:rsidR="00933D57">
        <w:rPr>
          <w:i/>
          <w:color w:val="auto"/>
          <w:sz w:val="24"/>
          <w:szCs w:val="24"/>
        </w:rPr>
        <w:t xml:space="preserve"> </w:t>
      </w:r>
      <w:r w:rsidR="00CB7E17">
        <w:rPr>
          <w:i/>
          <w:color w:val="auto"/>
          <w:sz w:val="24"/>
          <w:szCs w:val="24"/>
        </w:rPr>
        <w:t xml:space="preserve">              Aparecida EC</w:t>
      </w:r>
      <w:r>
        <w:rPr>
          <w:i/>
          <w:color w:val="auto"/>
          <w:sz w:val="24"/>
          <w:szCs w:val="24"/>
        </w:rPr>
        <w:t xml:space="preserve"> </w:t>
      </w:r>
      <w:r w:rsidR="00BA5BC7">
        <w:rPr>
          <w:i/>
          <w:color w:val="auto"/>
          <w:sz w:val="24"/>
          <w:szCs w:val="24"/>
        </w:rPr>
        <w:t xml:space="preserve">            </w:t>
      </w:r>
    </w:p>
    <w:p w:rsidR="00744C95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  </w:t>
      </w:r>
      <w:r w:rsidR="00933D57">
        <w:rPr>
          <w:i/>
          <w:color w:val="auto"/>
          <w:sz w:val="24"/>
          <w:szCs w:val="24"/>
        </w:rPr>
        <w:t xml:space="preserve">          </w:t>
      </w:r>
      <w:r w:rsidR="00AB3111">
        <w:rPr>
          <w:i/>
          <w:color w:val="auto"/>
          <w:sz w:val="24"/>
          <w:szCs w:val="24"/>
        </w:rPr>
        <w:t>Associação E Goianésia</w:t>
      </w:r>
      <w:r w:rsidR="00CB7E17">
        <w:rPr>
          <w:i/>
          <w:color w:val="auto"/>
          <w:sz w:val="24"/>
          <w:szCs w:val="24"/>
        </w:rPr>
        <w:t xml:space="preserve">               Anapolina </w:t>
      </w:r>
      <w:proofErr w:type="spellStart"/>
      <w:r w:rsidR="00CB7E17">
        <w:rPr>
          <w:i/>
          <w:color w:val="auto"/>
          <w:sz w:val="24"/>
          <w:szCs w:val="24"/>
        </w:rPr>
        <w:t>Saf</w:t>
      </w:r>
      <w:proofErr w:type="spellEnd"/>
      <w:r w:rsidR="00BA5BC7">
        <w:rPr>
          <w:i/>
          <w:color w:val="auto"/>
          <w:sz w:val="24"/>
          <w:szCs w:val="24"/>
        </w:rPr>
        <w:t xml:space="preserve">                  </w:t>
      </w:r>
    </w:p>
    <w:p w:rsidR="00933D57" w:rsidRDefault="00E07937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</w:t>
      </w:r>
      <w:r w:rsidR="00B327DD">
        <w:rPr>
          <w:i/>
          <w:color w:val="auto"/>
          <w:sz w:val="24"/>
          <w:szCs w:val="24"/>
        </w:rPr>
        <w:t xml:space="preserve">     </w:t>
      </w:r>
      <w:r w:rsidR="00EA767D">
        <w:rPr>
          <w:i/>
          <w:color w:val="auto"/>
          <w:sz w:val="24"/>
          <w:szCs w:val="24"/>
        </w:rPr>
        <w:t xml:space="preserve">                </w:t>
      </w:r>
      <w:r w:rsidR="00AB3111">
        <w:rPr>
          <w:i/>
          <w:color w:val="auto"/>
          <w:sz w:val="24"/>
          <w:szCs w:val="24"/>
        </w:rPr>
        <w:t>Cerrado</w:t>
      </w:r>
      <w:r w:rsidR="00EA767D">
        <w:rPr>
          <w:i/>
          <w:color w:val="auto"/>
          <w:sz w:val="24"/>
          <w:szCs w:val="24"/>
        </w:rPr>
        <w:t xml:space="preserve"> EC</w:t>
      </w:r>
      <w:r w:rsidR="00DD00E0">
        <w:rPr>
          <w:i/>
          <w:color w:val="auto"/>
          <w:sz w:val="24"/>
          <w:szCs w:val="24"/>
        </w:rPr>
        <w:t xml:space="preserve">                    </w:t>
      </w:r>
      <w:r w:rsidR="00CB7E17">
        <w:rPr>
          <w:i/>
          <w:color w:val="auto"/>
          <w:sz w:val="24"/>
          <w:szCs w:val="24"/>
        </w:rPr>
        <w:t xml:space="preserve">           </w:t>
      </w:r>
      <w:r w:rsidR="00E418C9">
        <w:rPr>
          <w:i/>
          <w:color w:val="auto"/>
          <w:sz w:val="24"/>
          <w:szCs w:val="24"/>
        </w:rPr>
        <w:t xml:space="preserve"> </w:t>
      </w:r>
      <w:r w:rsidR="00CB7E17">
        <w:rPr>
          <w:i/>
          <w:color w:val="auto"/>
          <w:sz w:val="24"/>
          <w:szCs w:val="24"/>
        </w:rPr>
        <w:t>Atlanta F</w:t>
      </w:r>
    </w:p>
    <w:p w:rsidR="00E07937" w:rsidRDefault="00A50ADE" w:rsidP="00E07937">
      <w:pPr>
        <w:pStyle w:val="Ttulo3"/>
        <w:jc w:val="left"/>
        <w:rPr>
          <w:i/>
          <w:color w:val="auto"/>
          <w:sz w:val="24"/>
          <w:szCs w:val="24"/>
        </w:rPr>
      </w:pPr>
      <w:r>
        <w:rPr>
          <w:i/>
          <w:color w:val="auto"/>
          <w:sz w:val="24"/>
          <w:szCs w:val="24"/>
        </w:rPr>
        <w:t xml:space="preserve">                    </w:t>
      </w:r>
      <w:r w:rsidR="00AB3111">
        <w:rPr>
          <w:i/>
          <w:color w:val="auto"/>
          <w:sz w:val="24"/>
          <w:szCs w:val="24"/>
        </w:rPr>
        <w:t xml:space="preserve">     </w:t>
      </w:r>
      <w:proofErr w:type="spellStart"/>
      <w:r w:rsidR="00AB3111">
        <w:rPr>
          <w:i/>
          <w:color w:val="auto"/>
          <w:sz w:val="24"/>
          <w:szCs w:val="24"/>
        </w:rPr>
        <w:t>Rae</w:t>
      </w:r>
      <w:proofErr w:type="spellEnd"/>
      <w:r w:rsidR="00AB3111">
        <w:rPr>
          <w:i/>
          <w:color w:val="auto"/>
          <w:sz w:val="24"/>
          <w:szCs w:val="24"/>
        </w:rPr>
        <w:t xml:space="preserve"> </w:t>
      </w:r>
      <w:proofErr w:type="spellStart"/>
      <w:r w:rsidR="00AB3111">
        <w:rPr>
          <w:i/>
          <w:color w:val="auto"/>
          <w:sz w:val="24"/>
          <w:szCs w:val="24"/>
        </w:rPr>
        <w:t>Saf</w:t>
      </w:r>
      <w:proofErr w:type="spellEnd"/>
      <w:r w:rsidR="004A3A2F">
        <w:rPr>
          <w:i/>
          <w:color w:val="auto"/>
          <w:sz w:val="24"/>
          <w:szCs w:val="24"/>
        </w:rPr>
        <w:t xml:space="preserve">                 </w:t>
      </w:r>
      <w:r w:rsidR="00933D57">
        <w:rPr>
          <w:i/>
          <w:color w:val="auto"/>
          <w:sz w:val="24"/>
          <w:szCs w:val="24"/>
        </w:rPr>
        <w:t xml:space="preserve">       </w:t>
      </w:r>
      <w:r w:rsidR="00CB7E17">
        <w:rPr>
          <w:i/>
          <w:color w:val="auto"/>
          <w:sz w:val="24"/>
          <w:szCs w:val="24"/>
        </w:rPr>
        <w:t xml:space="preserve">    AA Aparecidense</w:t>
      </w:r>
    </w:p>
    <w:p w:rsidR="007D2250" w:rsidRDefault="00B327DD" w:rsidP="007D2250">
      <w:pPr>
        <w:pStyle w:val="Ttulo3"/>
        <w:jc w:val="left"/>
        <w:rPr>
          <w:i/>
          <w:color w:val="auto"/>
          <w:sz w:val="24"/>
          <w:szCs w:val="24"/>
        </w:rPr>
      </w:pPr>
      <w:r>
        <w:t xml:space="preserve">    </w:t>
      </w:r>
      <w:r w:rsidR="004A3A2F">
        <w:t xml:space="preserve"> </w:t>
      </w:r>
      <w:r w:rsidR="00A50ADE">
        <w:t xml:space="preserve">        </w:t>
      </w:r>
      <w:r w:rsidR="00AB3111">
        <w:t xml:space="preserve"> </w:t>
      </w:r>
      <w:r w:rsidR="004A3A2F">
        <w:rPr>
          <w:i/>
          <w:color w:val="auto"/>
          <w:sz w:val="24"/>
          <w:szCs w:val="24"/>
        </w:rPr>
        <w:t>C</w:t>
      </w:r>
      <w:r w:rsidR="00AB3111">
        <w:rPr>
          <w:i/>
          <w:color w:val="auto"/>
          <w:sz w:val="24"/>
          <w:szCs w:val="24"/>
        </w:rPr>
        <w:t>ampinas FC</w:t>
      </w:r>
      <w:r w:rsidR="001F7F01">
        <w:rPr>
          <w:i/>
          <w:color w:val="auto"/>
          <w:sz w:val="24"/>
          <w:szCs w:val="24"/>
        </w:rPr>
        <w:t xml:space="preserve">                  </w:t>
      </w:r>
      <w:r w:rsidR="00CB7E17">
        <w:rPr>
          <w:i/>
          <w:color w:val="auto"/>
          <w:sz w:val="24"/>
          <w:szCs w:val="24"/>
        </w:rPr>
        <w:t xml:space="preserve">      Anhanguera AC</w:t>
      </w:r>
      <w:r w:rsidR="004A3A2F">
        <w:rPr>
          <w:i/>
          <w:color w:val="auto"/>
          <w:sz w:val="24"/>
          <w:szCs w:val="24"/>
        </w:rPr>
        <w:t xml:space="preserve">                  </w:t>
      </w:r>
    </w:p>
    <w:p w:rsidR="00E07937" w:rsidRPr="00545578" w:rsidRDefault="00B327DD" w:rsidP="001F7F01">
      <w:pPr>
        <w:rPr>
          <w:rFonts w:ascii="Franklin Gothic Demi" w:hAnsi="Franklin Gothic Demi"/>
          <w:b/>
          <w:i/>
          <w:sz w:val="28"/>
          <w:szCs w:val="28"/>
        </w:rPr>
      </w:pPr>
      <w:r>
        <w:t xml:space="preserve">   </w:t>
      </w:r>
      <w:r w:rsidR="00A30DF6">
        <w:t xml:space="preserve">                            </w:t>
      </w:r>
    </w:p>
    <w:p w:rsidR="001D7463" w:rsidRPr="00E8730D" w:rsidRDefault="00E07937" w:rsidP="00E8730D">
      <w:pPr>
        <w:pStyle w:val="Ttulo3"/>
        <w:rPr>
          <w:i/>
          <w:color w:val="auto"/>
          <w:sz w:val="32"/>
          <w:u w:val="single"/>
        </w:rPr>
      </w:pPr>
      <w:r>
        <w:rPr>
          <w:i/>
          <w:color w:val="auto"/>
          <w:sz w:val="32"/>
          <w:u w:val="single"/>
        </w:rPr>
        <w:t>T a b e l a   O f i c i a l</w:t>
      </w:r>
    </w:p>
    <w:p w:rsidR="001D7463" w:rsidRPr="00E8730D" w:rsidRDefault="00E07937" w:rsidP="00E8730D">
      <w:pPr>
        <w:pStyle w:val="Ttulo3"/>
        <w:rPr>
          <w:color w:val="auto"/>
          <w:sz w:val="32"/>
          <w:u w:val="single"/>
        </w:rPr>
      </w:pPr>
      <w:r>
        <w:rPr>
          <w:i/>
          <w:color w:val="auto"/>
          <w:sz w:val="32"/>
          <w:u w:val="single"/>
        </w:rPr>
        <w:t xml:space="preserve">1ª Fase  </w:t>
      </w:r>
    </w:p>
    <w:p w:rsidR="00E07937" w:rsidRDefault="00E07937" w:rsidP="00E07937">
      <w:pPr>
        <w:pStyle w:val="Ttulo3"/>
        <w:rPr>
          <w:i/>
          <w:color w:val="auto"/>
          <w:sz w:val="32"/>
          <w:szCs w:val="32"/>
          <w:u w:val="single"/>
        </w:rPr>
      </w:pPr>
      <w:r w:rsidRPr="00DB64BF">
        <w:rPr>
          <w:i/>
          <w:color w:val="auto"/>
          <w:sz w:val="32"/>
          <w:szCs w:val="32"/>
          <w:u w:val="single"/>
        </w:rPr>
        <w:t>TURNO</w:t>
      </w:r>
      <w:r w:rsidR="00744C95">
        <w:rPr>
          <w:i/>
          <w:color w:val="auto"/>
          <w:sz w:val="32"/>
          <w:szCs w:val="32"/>
          <w:u w:val="single"/>
        </w:rPr>
        <w:t xml:space="preserve"> ÚNICO</w:t>
      </w:r>
    </w:p>
    <w:p w:rsidR="00B747FC" w:rsidRDefault="00B747FC" w:rsidP="00B747FC"/>
    <w:p w:rsidR="004D6861" w:rsidRPr="00B747FC" w:rsidRDefault="004D6861" w:rsidP="00B747FC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E07937" w:rsidTr="0025606A">
        <w:tc>
          <w:tcPr>
            <w:tcW w:w="354" w:type="dxa"/>
          </w:tcPr>
          <w:p w:rsidR="00E07937" w:rsidRDefault="00E07937" w:rsidP="0025606A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E07937" w:rsidRDefault="00E07937" w:rsidP="0025606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1ª RODADA</w:t>
            </w:r>
          </w:p>
        </w:tc>
        <w:tc>
          <w:tcPr>
            <w:tcW w:w="850" w:type="dxa"/>
          </w:tcPr>
          <w:p w:rsidR="00E07937" w:rsidRDefault="00E07937" w:rsidP="0025606A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E07937" w:rsidRDefault="00E07937" w:rsidP="0025606A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E07937" w:rsidRDefault="00E07937" w:rsidP="0025606A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E07937" w:rsidRDefault="00E07937" w:rsidP="0025606A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E07937" w:rsidRDefault="00E07937" w:rsidP="0025606A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A50529" w:rsidRPr="001823AA" w:rsidTr="0025606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29" w:rsidRDefault="00A50529" w:rsidP="00A5052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29" w:rsidRPr="004D6861" w:rsidRDefault="00863C4B" w:rsidP="00A5052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1º/Set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Ter</w:t>
            </w:r>
            <w:proofErr w:type="spellEnd"/>
            <w:r w:rsidR="00AB3111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29" w:rsidRDefault="00A50529" w:rsidP="00A505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29" w:rsidRPr="00E418C9" w:rsidRDefault="00A50529" w:rsidP="00A5052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Cerrado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29" w:rsidRDefault="00A50529" w:rsidP="00A50529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29" w:rsidRDefault="00A50529" w:rsidP="00A5052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29" w:rsidRDefault="00A50529" w:rsidP="00A5052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29" w:rsidRPr="00E418C9" w:rsidRDefault="00A50529" w:rsidP="00A5052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Crixás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529" w:rsidRPr="006F7A6C" w:rsidRDefault="00A50529" w:rsidP="00A505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Toca do Lobo</w:t>
            </w:r>
          </w:p>
        </w:tc>
      </w:tr>
      <w:tr w:rsidR="00F27D45" w:rsidRPr="001823AA" w:rsidTr="0025606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Default="00F27D45" w:rsidP="00F27D4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Pr="004D6861" w:rsidRDefault="00F27D45" w:rsidP="00F27D4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31/Ago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Default="00F27D45" w:rsidP="00F27D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Pr="00E418C9" w:rsidRDefault="00F27D45" w:rsidP="00F27D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 xml:space="preserve">AE Base </w:t>
            </w: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Brasil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Default="00F27D45" w:rsidP="00F27D4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Default="00F27D45" w:rsidP="00F27D4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Default="00F27D45" w:rsidP="00F27D4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Pr="00E418C9" w:rsidRDefault="00F27D45" w:rsidP="00F27D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>Campinas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Pr="006F7A6C" w:rsidRDefault="00F27D45" w:rsidP="00F27D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Divino Ferreira Borges</w:t>
            </w:r>
          </w:p>
        </w:tc>
      </w:tr>
      <w:tr w:rsidR="00AB3111" w:rsidRPr="006F7A6C" w:rsidTr="001A0804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Default="00AB3111" w:rsidP="00AB3111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4D6861" w:rsidRDefault="00AB3111" w:rsidP="00AB311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31/Ago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Default="00AB3111" w:rsidP="00AB31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E418C9" w:rsidRDefault="00AB3111" w:rsidP="00AB311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418C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Assoc. E </w:t>
            </w:r>
            <w:proofErr w:type="spellStart"/>
            <w:r w:rsidRPr="00E418C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Goianésia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5F3BC6" w:rsidRDefault="00AB3111" w:rsidP="00AB3111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445FC9" w:rsidRDefault="00AB3111" w:rsidP="00AB3111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5F3BC6" w:rsidRDefault="00AB3111" w:rsidP="00AB311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E418C9" w:rsidRDefault="0072002C" w:rsidP="00AB3111">
            <w:pPr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 xml:space="preserve">        Rae </w:t>
            </w: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Saf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Default="00B52E85" w:rsidP="00AB31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Valdeir José de Oliveira</w:t>
            </w:r>
          </w:p>
        </w:tc>
      </w:tr>
      <w:tr w:rsidR="00AB3111" w:rsidRPr="006F7A6C" w:rsidTr="001A0804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Default="00AB3111" w:rsidP="00AB3111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4D6861" w:rsidRDefault="00AB3111" w:rsidP="00AB311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31/Ago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Default="00AB3111" w:rsidP="00AB31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E418C9" w:rsidRDefault="00D55BDA" w:rsidP="00AB311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Aparecida</w:t>
            </w:r>
            <w:proofErr w:type="spellEnd"/>
            <w:r w:rsidR="00AB3111" w:rsidRPr="00E418C9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Default="00AB3111" w:rsidP="00AB311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Default="00AB3111" w:rsidP="00AB311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Default="00AB3111" w:rsidP="00AB311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E418C9" w:rsidRDefault="00CB7E17" w:rsidP="00AB311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Anhanguera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AC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D827C1" w:rsidRDefault="00D55BDA" w:rsidP="00AB31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Sussumo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Taia</w:t>
            </w:r>
            <w:proofErr w:type="spellEnd"/>
          </w:p>
        </w:tc>
      </w:tr>
      <w:tr w:rsidR="00AB3111" w:rsidRPr="006F7A6C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Default="00AB3111" w:rsidP="00AB3111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4D6861" w:rsidRDefault="00AB3111" w:rsidP="00AB311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31/Ago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Default="00AB3111" w:rsidP="00AB31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E418C9" w:rsidRDefault="00D55BDA" w:rsidP="00AB311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Aparecidense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1F7F01" w:rsidRDefault="00AB3111" w:rsidP="00AB3111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Default="00AB3111" w:rsidP="00AB311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Default="00AB3111" w:rsidP="00AB311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E418C9" w:rsidRDefault="00CB7E17" w:rsidP="00AB311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Anapolina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Saf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6F7A6C" w:rsidRDefault="00D55BDA" w:rsidP="00AB31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  <w:tr w:rsidR="00D55BDA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Default="00D55BDA" w:rsidP="00D55BD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Pr="004D6861" w:rsidRDefault="00D55BDA" w:rsidP="00D55BD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31/Ago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Default="00D55BDA" w:rsidP="00D55B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Pr="00E418C9" w:rsidRDefault="00D55BDA" w:rsidP="00D55BD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>Atlanta 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Pr="001F7F01" w:rsidRDefault="00D55BDA" w:rsidP="00D55BD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Default="00D55BDA" w:rsidP="00D55BD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Default="00D55BDA" w:rsidP="00D55BD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Pr="00E418C9" w:rsidRDefault="00E418C9" w:rsidP="00D55BD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Sharks </w:t>
            </w:r>
            <w:r w:rsidR="00CB7E17" w:rsidRPr="00E418C9">
              <w:rPr>
                <w:b/>
                <w:bCs/>
                <w:color w:val="000000" w:themeColor="text1"/>
                <w:lang w:val="en-US"/>
              </w:rPr>
              <w:t>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Pr="00847875" w:rsidRDefault="00D55BDA" w:rsidP="00D55B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Atlanta</w:t>
            </w:r>
          </w:p>
        </w:tc>
      </w:tr>
    </w:tbl>
    <w:p w:rsidR="004D6861" w:rsidRDefault="004D6861" w:rsidP="00E07937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EA47FA" w:rsidTr="00EA47FA">
        <w:tc>
          <w:tcPr>
            <w:tcW w:w="354" w:type="dxa"/>
          </w:tcPr>
          <w:p w:rsidR="00EA47FA" w:rsidRDefault="00EA47FA" w:rsidP="00EA47FA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EA47FA" w:rsidRDefault="00EA47FA" w:rsidP="00EA47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2ª RODADA</w:t>
            </w:r>
          </w:p>
        </w:tc>
        <w:tc>
          <w:tcPr>
            <w:tcW w:w="850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EA47FA" w:rsidRDefault="00EA47FA" w:rsidP="00EA47FA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CD3206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206" w:rsidRDefault="00CD3206" w:rsidP="00CD3206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206" w:rsidRPr="00A43F4C" w:rsidRDefault="00AB3111" w:rsidP="00CD320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14/Set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206" w:rsidRDefault="00CD3206" w:rsidP="00CD32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206" w:rsidRPr="00E418C9" w:rsidRDefault="00A50529" w:rsidP="00CD3206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Crixás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E</w:t>
            </w:r>
            <w:r w:rsidR="00CD3206" w:rsidRPr="00E418C9">
              <w:rPr>
                <w:b/>
                <w:bCs/>
                <w:color w:val="000000" w:themeColor="text1"/>
                <w:lang w:val="en-US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206" w:rsidRDefault="00CD3206" w:rsidP="00CD3206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206" w:rsidRDefault="00CD3206" w:rsidP="00CD3206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206" w:rsidRDefault="00CD3206" w:rsidP="00CD3206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206" w:rsidRPr="00E418C9" w:rsidRDefault="00CD3206" w:rsidP="00CD3206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418C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Assoc. E </w:t>
            </w:r>
            <w:proofErr w:type="spellStart"/>
            <w:r w:rsidRPr="00E418C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Goianésia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206" w:rsidRPr="006F7A6C" w:rsidRDefault="00A50529" w:rsidP="00CD32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Campo do Frazão</w:t>
            </w:r>
          </w:p>
        </w:tc>
      </w:tr>
      <w:tr w:rsidR="0072002C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Default="0072002C" w:rsidP="0072002C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Pr="00A43F4C" w:rsidRDefault="0072002C" w:rsidP="0072002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14/Set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Default="0072002C" w:rsidP="007200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Pr="00E418C9" w:rsidRDefault="0072002C" w:rsidP="0072002C">
            <w:pPr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 xml:space="preserve">        Rae </w:t>
            </w: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Saf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Default="0072002C" w:rsidP="0072002C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Default="0072002C" w:rsidP="0072002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Default="0072002C" w:rsidP="0072002C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Pr="00E418C9" w:rsidRDefault="0072002C" w:rsidP="0072002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 xml:space="preserve">AE Base </w:t>
            </w: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Brasil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Pr="00754FA5" w:rsidRDefault="0072002C" w:rsidP="0072002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CT </w:t>
            </w:r>
            <w:proofErr w:type="spellStart"/>
            <w:r>
              <w:rPr>
                <w:b/>
                <w:bCs/>
              </w:rPr>
              <w:t>Rae</w:t>
            </w:r>
            <w:proofErr w:type="spellEnd"/>
          </w:p>
        </w:tc>
      </w:tr>
      <w:tr w:rsidR="00AB3111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Default="00AB3111" w:rsidP="00AB3111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A43F4C" w:rsidRDefault="00AB3111" w:rsidP="00AB311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14/Set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Default="00AB3111" w:rsidP="00AB31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E418C9" w:rsidRDefault="00AB3111" w:rsidP="00AB311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>Campinas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5F3BC6" w:rsidRDefault="00AB3111" w:rsidP="00AB3111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445FC9" w:rsidRDefault="00AB3111" w:rsidP="00AB3111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5F3BC6" w:rsidRDefault="00AB3111" w:rsidP="00AB311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E418C9" w:rsidRDefault="00AB3111" w:rsidP="00AB311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Cerrado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754FA5" w:rsidRDefault="00AB3111" w:rsidP="00AB311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Waltrudes</w:t>
            </w:r>
            <w:proofErr w:type="spellEnd"/>
            <w:r>
              <w:rPr>
                <w:b/>
                <w:bCs/>
              </w:rPr>
              <w:t xml:space="preserve"> Cunha</w:t>
            </w:r>
          </w:p>
        </w:tc>
      </w:tr>
      <w:tr w:rsidR="00CB7E17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Default="00CB7E17" w:rsidP="00CB7E1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A43F4C" w:rsidRDefault="00CB7E17" w:rsidP="00CB7E17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14/Set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Default="00CB7E17" w:rsidP="00CB7E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E418C9" w:rsidRDefault="00CB7E17" w:rsidP="00CB7E1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Anhanguera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AC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Default="00CB7E17" w:rsidP="00CB7E1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Default="00CB7E17" w:rsidP="00CB7E1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Default="00CB7E17" w:rsidP="00CB7E1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E418C9" w:rsidRDefault="00CB7E17" w:rsidP="00CB7E1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>Atlanta F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D827C1" w:rsidRDefault="00CB7E17" w:rsidP="00CB7E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Zeca </w:t>
            </w:r>
            <w:proofErr w:type="spellStart"/>
            <w:r>
              <w:rPr>
                <w:b/>
                <w:bCs/>
              </w:rPr>
              <w:t>Puglise</w:t>
            </w:r>
            <w:proofErr w:type="spellEnd"/>
          </w:p>
        </w:tc>
      </w:tr>
      <w:tr w:rsidR="00CB7E17" w:rsidRPr="006F7A6C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Default="00CB7E17" w:rsidP="00CB7E1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A43F4C" w:rsidRDefault="00CB7E17" w:rsidP="00CB7E17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14/Set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Default="00CB7E17" w:rsidP="00CB7E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E418C9" w:rsidRDefault="00CB7E17" w:rsidP="00CB7E1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Anapolina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Saf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1F7F01" w:rsidRDefault="00CB7E17" w:rsidP="00CB7E1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Default="00CB7E17" w:rsidP="00CB7E1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Default="00CB7E17" w:rsidP="00CB7E1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E418C9" w:rsidRDefault="00CB7E17" w:rsidP="00CB7E1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Aparecida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6F7A6C" w:rsidRDefault="00CB7E17" w:rsidP="00CB7E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Anapolina</w:t>
            </w:r>
          </w:p>
        </w:tc>
      </w:tr>
      <w:tr w:rsidR="00E418C9" w:rsidRPr="00FE61DC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Default="00E418C9" w:rsidP="00E418C9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Pr="00A43F4C" w:rsidRDefault="00E418C9" w:rsidP="00E418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14/Set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Default="00E418C9" w:rsidP="00E418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Pr="00E418C9" w:rsidRDefault="00E418C9" w:rsidP="00E418C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Sharks </w:t>
            </w:r>
            <w:r w:rsidRPr="00E418C9">
              <w:rPr>
                <w:b/>
                <w:bCs/>
                <w:color w:val="000000" w:themeColor="text1"/>
                <w:lang w:val="en-US"/>
              </w:rPr>
              <w:t>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Pr="001F7F01" w:rsidRDefault="00E418C9" w:rsidP="00E418C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Default="00E418C9" w:rsidP="00E418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Default="00E418C9" w:rsidP="00E418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Pr="00E418C9" w:rsidRDefault="00E418C9" w:rsidP="00E418C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Aparecidense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Pr="001F7F01" w:rsidRDefault="00B52E85" w:rsidP="00E418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Clube da AABB</w:t>
            </w:r>
          </w:p>
        </w:tc>
      </w:tr>
    </w:tbl>
    <w:p w:rsidR="004A3A2F" w:rsidRDefault="004A3A2F" w:rsidP="00E07937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EA47FA" w:rsidTr="00EA47FA">
        <w:tc>
          <w:tcPr>
            <w:tcW w:w="354" w:type="dxa"/>
          </w:tcPr>
          <w:p w:rsidR="00EA47FA" w:rsidRDefault="00EA47FA" w:rsidP="00EA47FA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EA47FA" w:rsidRDefault="00EA47FA" w:rsidP="00EA47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3ª RODADA</w:t>
            </w:r>
          </w:p>
        </w:tc>
        <w:tc>
          <w:tcPr>
            <w:tcW w:w="850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EA47FA" w:rsidRDefault="00EA47FA" w:rsidP="00EA47FA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72002C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Default="0072002C" w:rsidP="0072002C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Pr="002E3C4D" w:rsidRDefault="0072002C" w:rsidP="0072002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21/Set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Default="0072002C" w:rsidP="007200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Pr="00E418C9" w:rsidRDefault="0072002C" w:rsidP="0072002C">
            <w:pPr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 xml:space="preserve">        Rae </w:t>
            </w: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Saf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Default="0072002C" w:rsidP="0072002C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Default="0072002C" w:rsidP="0072002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Default="0072002C" w:rsidP="0072002C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Pr="00E418C9" w:rsidRDefault="0072002C" w:rsidP="0072002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>Campinas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Pr="00754FA5" w:rsidRDefault="0072002C" w:rsidP="0072002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CT </w:t>
            </w:r>
            <w:proofErr w:type="spellStart"/>
            <w:r>
              <w:rPr>
                <w:b/>
                <w:bCs/>
              </w:rPr>
              <w:t>Rae</w:t>
            </w:r>
            <w:proofErr w:type="spellEnd"/>
          </w:p>
        </w:tc>
      </w:tr>
      <w:tr w:rsidR="00F27D45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Default="00F27D45" w:rsidP="00F27D4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Pr="002E3C4D" w:rsidRDefault="00696289" w:rsidP="00F27D4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21/Set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 w:rsidR="00F27D45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Default="00F27D45" w:rsidP="00F27D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Pr="00E418C9" w:rsidRDefault="00F27D45" w:rsidP="00F27D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 xml:space="preserve">AE Base </w:t>
            </w: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Brasil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Default="00F27D45" w:rsidP="00F27D4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Default="00F27D45" w:rsidP="00F27D4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Default="00F27D45" w:rsidP="00F27D4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Pr="00E418C9" w:rsidRDefault="00F27D45" w:rsidP="00F27D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Crixás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Pr="006F7A6C" w:rsidRDefault="00F27D45" w:rsidP="00F27D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Divino Ferreira Borges</w:t>
            </w:r>
          </w:p>
        </w:tc>
      </w:tr>
      <w:tr w:rsidR="00AB3111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Default="00AB3111" w:rsidP="00AB3111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2E3C4D" w:rsidRDefault="00AB3111" w:rsidP="00AB311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21/Set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Default="00AB3111" w:rsidP="00AB31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E418C9" w:rsidRDefault="00AB3111" w:rsidP="00AB311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Cerrado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5F3BC6" w:rsidRDefault="00AB3111" w:rsidP="00AB3111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445FC9" w:rsidRDefault="00AB3111" w:rsidP="00AB3111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5F3BC6" w:rsidRDefault="00AB3111" w:rsidP="00AB311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E418C9" w:rsidRDefault="00AB3111" w:rsidP="00AB3111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418C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Assoc. E </w:t>
            </w:r>
            <w:proofErr w:type="spellStart"/>
            <w:r w:rsidRPr="00E418C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Goianésia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6F7A6C" w:rsidRDefault="00AB3111" w:rsidP="00AB31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Toca do Lobo</w:t>
            </w:r>
          </w:p>
        </w:tc>
      </w:tr>
      <w:tr w:rsidR="00D55BDA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Default="00D55BDA" w:rsidP="00D55BD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Pr="002E3C4D" w:rsidRDefault="003B0BCD" w:rsidP="00D55BD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22/Set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Ter</w:t>
            </w:r>
            <w:proofErr w:type="spellEnd"/>
            <w:r w:rsidR="00D55BDA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Default="00D55BDA" w:rsidP="00D55B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Pr="00E418C9" w:rsidRDefault="00D55BDA" w:rsidP="00D55BD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Aparecida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Default="00D55BDA" w:rsidP="00D55BD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Default="00D55BDA" w:rsidP="00D55BD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Default="00D55BDA" w:rsidP="00D55BD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Pr="00E418C9" w:rsidRDefault="00D55BDA" w:rsidP="00D55BD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>Atlanta F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Pr="00D827C1" w:rsidRDefault="00D55BDA" w:rsidP="00D55B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Sussumo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Taia</w:t>
            </w:r>
            <w:proofErr w:type="spellEnd"/>
          </w:p>
        </w:tc>
      </w:tr>
      <w:tr w:rsidR="00CB7E17" w:rsidRPr="00FE61DC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Default="00CB7E17" w:rsidP="00CB7E1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2E3C4D" w:rsidRDefault="00CB7E17" w:rsidP="00CB7E17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21/Set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Default="00CB7E17" w:rsidP="00CB7E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E418C9" w:rsidRDefault="00CB7E17" w:rsidP="00CB7E1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Aparecidense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1F7F01" w:rsidRDefault="00CB7E17" w:rsidP="00CB7E1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Default="00CB7E17" w:rsidP="00CB7E1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Default="00CB7E17" w:rsidP="00CB7E1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E418C9" w:rsidRDefault="00CB7E17" w:rsidP="00CB7E1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Anhanguera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AC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6F7A6C" w:rsidRDefault="00CB7E17" w:rsidP="00CB7E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  <w:tr w:rsidR="00B52E85" w:rsidRPr="00847875" w:rsidTr="001F7F0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Default="00B52E85" w:rsidP="00B52E8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Pr="002E3C4D" w:rsidRDefault="00B52E85" w:rsidP="00B52E8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21/Set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Default="00B52E85" w:rsidP="00B52E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Pr="00E418C9" w:rsidRDefault="00B52E85" w:rsidP="00B52E8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Sharks </w:t>
            </w:r>
            <w:r w:rsidRPr="00E418C9">
              <w:rPr>
                <w:b/>
                <w:bCs/>
                <w:color w:val="000000" w:themeColor="text1"/>
                <w:lang w:val="en-US"/>
              </w:rPr>
              <w:t>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Pr="001F7F01" w:rsidRDefault="00B52E85" w:rsidP="00B52E8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Default="00B52E85" w:rsidP="00B52E8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Default="00B52E85" w:rsidP="00B52E8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Pr="00E418C9" w:rsidRDefault="00B52E85" w:rsidP="00B52E8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Anapolina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Saf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Pr="001F7F01" w:rsidRDefault="00B52E85" w:rsidP="00B52E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Clube da AABB</w:t>
            </w:r>
          </w:p>
        </w:tc>
      </w:tr>
    </w:tbl>
    <w:p w:rsidR="001F7F01" w:rsidRDefault="001F7F01" w:rsidP="00E07937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EA47FA" w:rsidTr="00EA47FA">
        <w:tc>
          <w:tcPr>
            <w:tcW w:w="354" w:type="dxa"/>
          </w:tcPr>
          <w:p w:rsidR="00EA47FA" w:rsidRDefault="00EA47FA" w:rsidP="00EA47FA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EA47FA" w:rsidRDefault="00EA47FA" w:rsidP="00EA47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4ª RODADA</w:t>
            </w:r>
          </w:p>
        </w:tc>
        <w:tc>
          <w:tcPr>
            <w:tcW w:w="850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EA47FA" w:rsidRDefault="00EA47FA" w:rsidP="00EA47FA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72002C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Default="0072002C" w:rsidP="0072002C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Pr="002E3C4D" w:rsidRDefault="0072002C" w:rsidP="0072002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29/Set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Ter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Default="0072002C" w:rsidP="007200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Pr="00E418C9" w:rsidRDefault="0072002C" w:rsidP="0072002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Crixás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Default="0072002C" w:rsidP="0072002C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Default="0072002C" w:rsidP="0072002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Default="0072002C" w:rsidP="0072002C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Pr="00E418C9" w:rsidRDefault="0072002C" w:rsidP="0072002C">
            <w:pPr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 xml:space="preserve">        Rae </w:t>
            </w: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Saf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Pr="006F7A6C" w:rsidRDefault="0072002C" w:rsidP="007200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Campo do Frazão</w:t>
            </w:r>
          </w:p>
        </w:tc>
      </w:tr>
      <w:tr w:rsidR="00B52E85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Default="00B52E85" w:rsidP="00B52E8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Pr="002E3C4D" w:rsidRDefault="00B52E85" w:rsidP="00B52E8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28/Set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Default="00B52E85" w:rsidP="00B52E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Pr="00E418C9" w:rsidRDefault="00B52E85" w:rsidP="00B52E8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418C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Assoc. E </w:t>
            </w:r>
            <w:proofErr w:type="spellStart"/>
            <w:r w:rsidRPr="00E418C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Goianésia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Default="00B52E85" w:rsidP="00B52E8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Default="00B52E85" w:rsidP="00B52E85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Default="00B52E85" w:rsidP="00B52E8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Pr="00E418C9" w:rsidRDefault="00B52E85" w:rsidP="00B52E8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>Campinas 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Default="00B52E85" w:rsidP="00B52E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Valdeir José de Oliveira</w:t>
            </w:r>
          </w:p>
        </w:tc>
      </w:tr>
      <w:tr w:rsidR="00F27D45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Default="00F27D45" w:rsidP="00F27D4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Pr="002E3C4D" w:rsidRDefault="00F27D45" w:rsidP="00F27D4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28/Set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Default="008C1B0F" w:rsidP="00F27D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09:3</w:t>
            </w:r>
            <w:r w:rsidR="00F27D45"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Pr="00E418C9" w:rsidRDefault="00F27D45" w:rsidP="00F27D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 xml:space="preserve">AE Base </w:t>
            </w: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Brasil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Pr="005F3BC6" w:rsidRDefault="00F27D45" w:rsidP="00F27D4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Pr="00445FC9" w:rsidRDefault="00F27D45" w:rsidP="00F27D45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Pr="005F3BC6" w:rsidRDefault="00F27D45" w:rsidP="00F27D4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Pr="00E418C9" w:rsidRDefault="00F27D45" w:rsidP="00F27D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Cerrado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45" w:rsidRPr="006F7A6C" w:rsidRDefault="00F27D45" w:rsidP="00F27D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Divino Ferreira Borges</w:t>
            </w:r>
          </w:p>
        </w:tc>
      </w:tr>
      <w:tr w:rsidR="00D55BDA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Default="00D55BDA" w:rsidP="00D55BD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Pr="002E3C4D" w:rsidRDefault="00D55BDA" w:rsidP="00D55BD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28/Set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Default="00D55BDA" w:rsidP="00D55B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Pr="00E418C9" w:rsidRDefault="00D55BDA" w:rsidP="00D55BD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Aparecidense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Default="00D55BDA" w:rsidP="00D55BD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Default="00D55BDA" w:rsidP="00D55BD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Default="00D55BDA" w:rsidP="00D55BD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Pr="00E418C9" w:rsidRDefault="00D55BDA" w:rsidP="00D55BD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Aparecida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Pr="006F7A6C" w:rsidRDefault="00D55BDA" w:rsidP="00D55B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Buriti Sereno</w:t>
            </w:r>
          </w:p>
        </w:tc>
      </w:tr>
      <w:tr w:rsidR="00E418C9" w:rsidRPr="006F7A6C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Default="00E418C9" w:rsidP="00E418C9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Pr="002E3C4D" w:rsidRDefault="00E418C9" w:rsidP="00E418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28/Set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Default="00941897" w:rsidP="00E418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09:3</w:t>
            </w:r>
            <w:r w:rsidR="00E418C9"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Pr="00E418C9" w:rsidRDefault="00E418C9" w:rsidP="00E418C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Anhanguera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AC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Pr="004D6861" w:rsidRDefault="00E418C9" w:rsidP="00E418C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Default="00E418C9" w:rsidP="00E418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Default="00E418C9" w:rsidP="00E418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Pr="00E418C9" w:rsidRDefault="00E418C9" w:rsidP="00E418C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Sharks </w:t>
            </w:r>
            <w:r w:rsidRPr="00E418C9">
              <w:rPr>
                <w:b/>
                <w:bCs/>
                <w:color w:val="000000" w:themeColor="text1"/>
                <w:lang w:val="en-US"/>
              </w:rPr>
              <w:t>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Pr="00D827C1" w:rsidRDefault="00E418C9" w:rsidP="00E418C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Zeca </w:t>
            </w:r>
            <w:proofErr w:type="spellStart"/>
            <w:r>
              <w:rPr>
                <w:b/>
                <w:bCs/>
              </w:rPr>
              <w:t>Puglise</w:t>
            </w:r>
            <w:proofErr w:type="spellEnd"/>
          </w:p>
        </w:tc>
      </w:tr>
      <w:tr w:rsidR="00CB7E17" w:rsidRPr="00847875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Default="00CB7E17" w:rsidP="00CB7E1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2E3C4D" w:rsidRDefault="0073440D" w:rsidP="00CB7E17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29/Set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Ter</w:t>
            </w:r>
            <w:proofErr w:type="spellEnd"/>
            <w:r w:rsidR="00CB7E17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Default="00CB7E17" w:rsidP="00CB7E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E418C9" w:rsidRDefault="00CB7E17" w:rsidP="00CB7E1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>Atlanta 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4D6861" w:rsidRDefault="00CB7E17" w:rsidP="00CB7E1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Default="00CB7E17" w:rsidP="00CB7E1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Default="00CB7E17" w:rsidP="00CB7E1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E418C9" w:rsidRDefault="00CB7E17" w:rsidP="00CB7E1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Anapolina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Saf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847875" w:rsidRDefault="00CB7E17" w:rsidP="00CB7E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Atlanta</w:t>
            </w:r>
          </w:p>
        </w:tc>
      </w:tr>
    </w:tbl>
    <w:p w:rsidR="004D6861" w:rsidRDefault="004D6861" w:rsidP="00E07937">
      <w:pPr>
        <w:jc w:val="both"/>
        <w:rPr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276"/>
        <w:gridCol w:w="850"/>
        <w:gridCol w:w="1701"/>
        <w:gridCol w:w="425"/>
        <w:gridCol w:w="426"/>
        <w:gridCol w:w="425"/>
        <w:gridCol w:w="1701"/>
        <w:gridCol w:w="18"/>
        <w:gridCol w:w="2742"/>
      </w:tblGrid>
      <w:tr w:rsidR="00EA47FA" w:rsidTr="00EA47FA">
        <w:tc>
          <w:tcPr>
            <w:tcW w:w="354" w:type="dxa"/>
          </w:tcPr>
          <w:p w:rsidR="00EA47FA" w:rsidRDefault="00EA47FA" w:rsidP="00EA47FA">
            <w:pPr>
              <w:pStyle w:val="Ttulo1"/>
              <w:jc w:val="left"/>
            </w:pPr>
            <w:r>
              <w:t>Gr</w:t>
            </w:r>
          </w:p>
        </w:tc>
        <w:tc>
          <w:tcPr>
            <w:tcW w:w="1276" w:type="dxa"/>
          </w:tcPr>
          <w:p w:rsidR="00EA47FA" w:rsidRDefault="00EA47FA" w:rsidP="00EA47F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5ª RODADA</w:t>
            </w:r>
          </w:p>
        </w:tc>
        <w:tc>
          <w:tcPr>
            <w:tcW w:w="850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Horário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Mandante</w:t>
            </w:r>
          </w:p>
        </w:tc>
        <w:tc>
          <w:tcPr>
            <w:tcW w:w="1276" w:type="dxa"/>
            <w:gridSpan w:val="3"/>
          </w:tcPr>
          <w:p w:rsidR="00EA47FA" w:rsidRDefault="00EA47FA" w:rsidP="00EA47FA">
            <w:pPr>
              <w:pStyle w:val="Ttulo4"/>
              <w:rPr>
                <w:color w:val="auto"/>
              </w:rPr>
            </w:pPr>
            <w:r>
              <w:rPr>
                <w:color w:val="auto"/>
              </w:rPr>
              <w:t>PLACAR</w:t>
            </w:r>
          </w:p>
        </w:tc>
        <w:tc>
          <w:tcPr>
            <w:tcW w:w="1701" w:type="dxa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Visitante</w:t>
            </w:r>
          </w:p>
        </w:tc>
        <w:tc>
          <w:tcPr>
            <w:tcW w:w="2760" w:type="dxa"/>
            <w:gridSpan w:val="2"/>
          </w:tcPr>
          <w:p w:rsidR="00EA47FA" w:rsidRDefault="00EA47FA" w:rsidP="00EA47FA">
            <w:pPr>
              <w:jc w:val="center"/>
              <w:rPr>
                <w:b/>
              </w:rPr>
            </w:pPr>
            <w:r>
              <w:rPr>
                <w:b/>
              </w:rPr>
              <w:t>Local</w:t>
            </w:r>
          </w:p>
        </w:tc>
      </w:tr>
      <w:tr w:rsidR="00AB3111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Default="00AB3111" w:rsidP="00AB3111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2E3C4D" w:rsidRDefault="00F27D45" w:rsidP="00AB3111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03</w:t>
            </w:r>
            <w:r w:rsidR="00727962">
              <w:rPr>
                <w:b/>
                <w:sz w:val="18"/>
                <w:szCs w:val="18"/>
                <w:lang w:val="en-US"/>
              </w:rPr>
              <w:t>/Out –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 w:rsidR="00727962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Default="00AB3111" w:rsidP="00AB31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E418C9" w:rsidRDefault="00AB3111" w:rsidP="00AB311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>Campinas FC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Default="00AB3111" w:rsidP="00AB3111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Default="00AB3111" w:rsidP="00AB3111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Default="00AB3111" w:rsidP="00AB3111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E418C9" w:rsidRDefault="00AB3111" w:rsidP="00AB311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Crixás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111" w:rsidRPr="00754FA5" w:rsidRDefault="00AB3111" w:rsidP="00AB311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Waltrudes</w:t>
            </w:r>
            <w:proofErr w:type="spellEnd"/>
            <w:r>
              <w:rPr>
                <w:b/>
                <w:bCs/>
              </w:rPr>
              <w:t xml:space="preserve"> Cunha</w:t>
            </w:r>
          </w:p>
        </w:tc>
      </w:tr>
      <w:tr w:rsidR="0072002C" w:rsidRPr="001823AA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Default="0072002C" w:rsidP="0072002C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Pr="002E3C4D" w:rsidRDefault="00F27D45" w:rsidP="0072002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03/Out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 w:rsidR="0072002C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Default="0072002C" w:rsidP="007200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Pr="00E418C9" w:rsidRDefault="0072002C" w:rsidP="0072002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Cerrado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Default="0072002C" w:rsidP="0072002C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Default="0072002C" w:rsidP="0072002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Default="0072002C" w:rsidP="0072002C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Pr="00E418C9" w:rsidRDefault="0072002C" w:rsidP="0072002C">
            <w:pPr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 xml:space="preserve">        Rae </w:t>
            </w: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Saf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2C" w:rsidRPr="006F7A6C" w:rsidRDefault="0072002C" w:rsidP="007200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Toca do Lobo</w:t>
            </w:r>
          </w:p>
        </w:tc>
      </w:tr>
      <w:tr w:rsidR="00B52E85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Default="00B52E85" w:rsidP="00B52E8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Pr="002E3C4D" w:rsidRDefault="0073440D" w:rsidP="00B52E8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03/Out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Sáb</w:t>
            </w:r>
            <w:proofErr w:type="spellEnd"/>
            <w:r w:rsidR="00B52E85"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Default="00B52E85" w:rsidP="00B52E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Pr="00E418C9" w:rsidRDefault="00B52E85" w:rsidP="00B52E85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E418C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Assoc. E </w:t>
            </w:r>
            <w:proofErr w:type="spellStart"/>
            <w:r w:rsidRPr="00E418C9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>Goianésia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Pr="005F3BC6" w:rsidRDefault="00B52E85" w:rsidP="00B52E85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Pr="00445FC9" w:rsidRDefault="00B52E85" w:rsidP="00B52E85">
            <w:pPr>
              <w:jc w:val="center"/>
              <w:rPr>
                <w:b/>
              </w:rPr>
            </w:pPr>
            <w:r w:rsidRPr="00445FC9"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Pr="005F3BC6" w:rsidRDefault="00B52E85" w:rsidP="00B52E85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Pr="00E418C9" w:rsidRDefault="00B52E85" w:rsidP="00B52E8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 xml:space="preserve">AE Base </w:t>
            </w: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Brasil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E85" w:rsidRDefault="00B52E85" w:rsidP="00B52E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Valdeir José de Oliveira</w:t>
            </w:r>
          </w:p>
        </w:tc>
      </w:tr>
      <w:tr w:rsidR="00E418C9" w:rsidRPr="006F7A6C" w:rsidTr="00EA47FA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Default="00E418C9" w:rsidP="00E418C9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Pr="002E3C4D" w:rsidRDefault="00E418C9" w:rsidP="00E418C9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05/Out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Default="00E418C9" w:rsidP="00E418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Pr="00E418C9" w:rsidRDefault="00E418C9" w:rsidP="00E418C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Aparecida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EC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Default="00E418C9" w:rsidP="00E418C9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Default="00E418C9" w:rsidP="00E418C9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Default="00E418C9" w:rsidP="00E418C9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Pr="00E418C9" w:rsidRDefault="00E418C9" w:rsidP="00E418C9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Sharks </w:t>
            </w:r>
            <w:r w:rsidRPr="00E418C9">
              <w:rPr>
                <w:b/>
                <w:bCs/>
                <w:color w:val="000000" w:themeColor="text1"/>
                <w:lang w:val="en-US"/>
              </w:rPr>
              <w:t>FC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C9" w:rsidRPr="00D827C1" w:rsidRDefault="00E418C9" w:rsidP="00E418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CT </w:t>
            </w:r>
            <w:proofErr w:type="spellStart"/>
            <w:r>
              <w:rPr>
                <w:b/>
                <w:bCs/>
              </w:rPr>
              <w:t>Sussumo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Taia</w:t>
            </w:r>
            <w:proofErr w:type="spellEnd"/>
          </w:p>
        </w:tc>
      </w:tr>
      <w:tr w:rsidR="00CB7E17" w:rsidRPr="00FE61DC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Default="00CB7E17" w:rsidP="00CB7E1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2E3C4D" w:rsidRDefault="00CB7E17" w:rsidP="00CB7E17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05/Out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Default="00CB7E17" w:rsidP="00CB7E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E418C9" w:rsidRDefault="00CB7E17" w:rsidP="00CB7E1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Anapolina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Saf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4D6861" w:rsidRDefault="00CB7E17" w:rsidP="00CB7E1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Default="00CB7E17" w:rsidP="00CB7E17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Default="00CB7E17" w:rsidP="00CB7E17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E418C9" w:rsidRDefault="00CB7E17" w:rsidP="00CB7E17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Anhanguera</w:t>
            </w:r>
            <w:proofErr w:type="spellEnd"/>
            <w:r w:rsidRPr="00E418C9">
              <w:rPr>
                <w:b/>
                <w:bCs/>
                <w:color w:val="000000" w:themeColor="text1"/>
                <w:lang w:val="en-US"/>
              </w:rPr>
              <w:t xml:space="preserve"> AC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E17" w:rsidRPr="006F7A6C" w:rsidRDefault="00CB7E17" w:rsidP="00CB7E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Anapolina</w:t>
            </w:r>
          </w:p>
        </w:tc>
      </w:tr>
      <w:tr w:rsidR="00D55BDA" w:rsidRPr="00D827C1" w:rsidTr="004D6861"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Default="00D55BDA" w:rsidP="00D55BD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Pr="002E3C4D" w:rsidRDefault="00D55BDA" w:rsidP="00D55BD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05/Out –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Seg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Default="00D55BDA" w:rsidP="00D55B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Pr="00E418C9" w:rsidRDefault="00D55BDA" w:rsidP="00D55BD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>Atlanta 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Pr="004D6861" w:rsidRDefault="00D55BDA" w:rsidP="00D55BD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Default="00D55BDA" w:rsidP="00D55BDA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Default="00D55BDA" w:rsidP="00D55BDA">
            <w:pPr>
              <w:jc w:val="center"/>
              <w:rPr>
                <w:b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Pr="00E418C9" w:rsidRDefault="00D55BDA" w:rsidP="00D55BD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418C9">
              <w:rPr>
                <w:b/>
                <w:bCs/>
                <w:color w:val="000000" w:themeColor="text1"/>
                <w:lang w:val="en-US"/>
              </w:rPr>
              <w:t xml:space="preserve">AA </w:t>
            </w:r>
            <w:proofErr w:type="spellStart"/>
            <w:r w:rsidRPr="00E418C9">
              <w:rPr>
                <w:b/>
                <w:bCs/>
                <w:color w:val="000000" w:themeColor="text1"/>
                <w:lang w:val="en-US"/>
              </w:rPr>
              <w:t>Aparecidense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DA" w:rsidRPr="00847875" w:rsidRDefault="00D55BDA" w:rsidP="00D55B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CT Atlanta</w:t>
            </w:r>
          </w:p>
        </w:tc>
      </w:tr>
    </w:tbl>
    <w:p w:rsidR="004D6861" w:rsidRDefault="004D6861" w:rsidP="00E07937">
      <w:pPr>
        <w:pStyle w:val="Corpodetexto3"/>
        <w:rPr>
          <w:b/>
          <w:i/>
          <w:sz w:val="22"/>
          <w:szCs w:val="22"/>
          <w:u w:val="single"/>
        </w:rPr>
      </w:pPr>
    </w:p>
    <w:p w:rsidR="00E07937" w:rsidRDefault="00E07937" w:rsidP="00E07937">
      <w:pPr>
        <w:pStyle w:val="Corpodetexto3"/>
        <w:rPr>
          <w:b/>
          <w:i/>
          <w:sz w:val="22"/>
          <w:szCs w:val="22"/>
        </w:rPr>
      </w:pPr>
      <w:r w:rsidRPr="00325C70">
        <w:rPr>
          <w:b/>
          <w:i/>
          <w:sz w:val="22"/>
          <w:szCs w:val="22"/>
          <w:u w:val="single"/>
        </w:rPr>
        <w:t>Obs</w:t>
      </w:r>
      <w:r>
        <w:rPr>
          <w:b/>
          <w:i/>
          <w:sz w:val="22"/>
          <w:szCs w:val="22"/>
          <w:u w:val="single"/>
        </w:rPr>
        <w:t>.</w:t>
      </w:r>
      <w:r w:rsidRPr="00973353">
        <w:rPr>
          <w:b/>
          <w:i/>
          <w:sz w:val="22"/>
          <w:szCs w:val="22"/>
        </w:rPr>
        <w:t>:</w:t>
      </w:r>
      <w:r w:rsidRPr="007C68CF">
        <w:rPr>
          <w:b/>
          <w:i/>
          <w:sz w:val="22"/>
          <w:szCs w:val="22"/>
        </w:rPr>
        <w:t xml:space="preserve"> 01 – Caso haja coincidência nas cores dos uniformes das associações, caberá à associação </w:t>
      </w:r>
      <w:r w:rsidRPr="007C68CF">
        <w:rPr>
          <w:b/>
          <w:i/>
          <w:sz w:val="22"/>
          <w:szCs w:val="22"/>
          <w:u w:val="single"/>
        </w:rPr>
        <w:t>mandante</w:t>
      </w:r>
      <w:r>
        <w:rPr>
          <w:b/>
          <w:i/>
          <w:sz w:val="22"/>
          <w:szCs w:val="22"/>
        </w:rPr>
        <w:t xml:space="preserve"> </w:t>
      </w:r>
      <w:r w:rsidRPr="007C68CF">
        <w:rPr>
          <w:b/>
          <w:i/>
          <w:sz w:val="22"/>
          <w:szCs w:val="22"/>
        </w:rPr>
        <w:t>efetuar a troca do mesmo.</w:t>
      </w:r>
    </w:p>
    <w:p w:rsidR="001F26D1" w:rsidRDefault="00E07937" w:rsidP="00E07937">
      <w:pPr>
        <w:pStyle w:val="Corpodetexto3"/>
        <w:rPr>
          <w:b/>
          <w:i/>
          <w:sz w:val="22"/>
          <w:szCs w:val="22"/>
        </w:rPr>
      </w:pPr>
      <w:r w:rsidRPr="007C68CF">
        <w:rPr>
          <w:b/>
          <w:i/>
          <w:sz w:val="22"/>
          <w:szCs w:val="22"/>
        </w:rPr>
        <w:t xml:space="preserve"> 02 – Em</w:t>
      </w:r>
      <w:r>
        <w:rPr>
          <w:b/>
          <w:i/>
          <w:sz w:val="22"/>
          <w:szCs w:val="22"/>
        </w:rPr>
        <w:t xml:space="preserve"> cada partida as associações </w:t>
      </w:r>
      <w:r w:rsidRPr="007C68CF">
        <w:rPr>
          <w:b/>
          <w:i/>
          <w:sz w:val="22"/>
          <w:szCs w:val="22"/>
        </w:rPr>
        <w:t xml:space="preserve">poderão efetuar </w:t>
      </w:r>
      <w:r>
        <w:rPr>
          <w:b/>
          <w:i/>
          <w:sz w:val="22"/>
          <w:szCs w:val="22"/>
        </w:rPr>
        <w:t xml:space="preserve">até </w:t>
      </w:r>
      <w:r>
        <w:rPr>
          <w:b/>
          <w:i/>
          <w:sz w:val="22"/>
          <w:szCs w:val="22"/>
          <w:u w:val="single"/>
        </w:rPr>
        <w:t>06 (seis</w:t>
      </w:r>
      <w:r w:rsidRPr="007C68CF">
        <w:rPr>
          <w:b/>
          <w:i/>
          <w:sz w:val="22"/>
          <w:szCs w:val="22"/>
          <w:u w:val="single"/>
        </w:rPr>
        <w:t>)</w:t>
      </w:r>
      <w:r w:rsidRPr="00EA1132">
        <w:rPr>
          <w:b/>
          <w:i/>
          <w:sz w:val="22"/>
          <w:szCs w:val="22"/>
        </w:rPr>
        <w:t xml:space="preserve"> </w:t>
      </w:r>
      <w:r w:rsidRPr="007C68CF">
        <w:rPr>
          <w:b/>
          <w:i/>
          <w:sz w:val="22"/>
          <w:szCs w:val="22"/>
        </w:rPr>
        <w:t>substituições de atletas</w:t>
      </w:r>
      <w:r>
        <w:rPr>
          <w:b/>
          <w:i/>
          <w:sz w:val="22"/>
          <w:szCs w:val="22"/>
        </w:rPr>
        <w:t>, as quais acontecerão em até 3 (três) paradas, não considerando o intervalo</w:t>
      </w:r>
      <w:r w:rsidRPr="007C68CF">
        <w:rPr>
          <w:b/>
          <w:i/>
          <w:sz w:val="22"/>
          <w:szCs w:val="22"/>
        </w:rPr>
        <w:t>.</w:t>
      </w:r>
    </w:p>
    <w:p w:rsidR="00842974" w:rsidRDefault="00E07937" w:rsidP="00E0793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03</w:t>
      </w:r>
      <w:r w:rsidRPr="00532DCE">
        <w:rPr>
          <w:b/>
          <w:i/>
          <w:sz w:val="24"/>
          <w:szCs w:val="24"/>
        </w:rPr>
        <w:t xml:space="preserve"> – Datas </w:t>
      </w:r>
      <w:r>
        <w:rPr>
          <w:b/>
          <w:i/>
          <w:sz w:val="24"/>
          <w:szCs w:val="24"/>
        </w:rPr>
        <w:t xml:space="preserve">base </w:t>
      </w:r>
      <w:r w:rsidRPr="00532DCE">
        <w:rPr>
          <w:b/>
          <w:i/>
          <w:sz w:val="24"/>
          <w:szCs w:val="24"/>
        </w:rPr>
        <w:t>previstas para as demais Fases:</w:t>
      </w:r>
    </w:p>
    <w:p w:rsidR="005837C7" w:rsidRDefault="005837C7" w:rsidP="00E07937">
      <w:pPr>
        <w:rPr>
          <w:b/>
          <w:i/>
          <w:sz w:val="24"/>
          <w:szCs w:val="24"/>
        </w:rPr>
      </w:pPr>
    </w:p>
    <w:p w:rsidR="00E07937" w:rsidRPr="00E247D6" w:rsidRDefault="00E07937" w:rsidP="00E07937">
      <w:pPr>
        <w:rPr>
          <w:b/>
          <w:i/>
          <w:sz w:val="24"/>
          <w:szCs w:val="24"/>
        </w:rPr>
      </w:pPr>
      <w:r w:rsidRPr="00E247D6">
        <w:rPr>
          <w:b/>
          <w:i/>
          <w:sz w:val="24"/>
          <w:szCs w:val="24"/>
          <w:u w:val="single"/>
        </w:rPr>
        <w:t>Quartas de Final</w:t>
      </w:r>
      <w:r w:rsidRPr="00E247D6">
        <w:rPr>
          <w:b/>
          <w:i/>
          <w:sz w:val="24"/>
          <w:szCs w:val="24"/>
        </w:rPr>
        <w:t xml:space="preserve"> =</w:t>
      </w:r>
      <w:r w:rsidR="00727962">
        <w:rPr>
          <w:b/>
          <w:i/>
          <w:sz w:val="24"/>
          <w:szCs w:val="24"/>
        </w:rPr>
        <w:t xml:space="preserve"> 13</w:t>
      </w:r>
      <w:r w:rsidR="000D2577">
        <w:rPr>
          <w:b/>
          <w:i/>
          <w:sz w:val="24"/>
          <w:szCs w:val="24"/>
        </w:rPr>
        <w:t>/</w:t>
      </w:r>
      <w:r w:rsidR="00A43F4C">
        <w:rPr>
          <w:b/>
          <w:i/>
          <w:sz w:val="24"/>
          <w:szCs w:val="24"/>
        </w:rPr>
        <w:t xml:space="preserve">Out – Ter e </w:t>
      </w:r>
      <w:r w:rsidR="00727962">
        <w:rPr>
          <w:b/>
          <w:i/>
          <w:sz w:val="24"/>
          <w:szCs w:val="24"/>
        </w:rPr>
        <w:t>19</w:t>
      </w:r>
      <w:r w:rsidR="00A43F4C">
        <w:rPr>
          <w:b/>
          <w:i/>
          <w:sz w:val="24"/>
          <w:szCs w:val="24"/>
        </w:rPr>
        <w:t>/Out</w:t>
      </w:r>
      <w:r w:rsidR="00727962">
        <w:rPr>
          <w:b/>
          <w:i/>
          <w:sz w:val="24"/>
          <w:szCs w:val="24"/>
        </w:rPr>
        <w:t xml:space="preserve"> – Seg</w:t>
      </w:r>
      <w:r>
        <w:rPr>
          <w:b/>
          <w:i/>
          <w:sz w:val="24"/>
          <w:szCs w:val="24"/>
        </w:rPr>
        <w:t>.</w:t>
      </w:r>
    </w:p>
    <w:p w:rsidR="00E07937" w:rsidRPr="00532DCE" w:rsidRDefault="00E07937" w:rsidP="00E07937">
      <w:pPr>
        <w:rPr>
          <w:b/>
          <w:i/>
          <w:sz w:val="24"/>
          <w:szCs w:val="24"/>
        </w:rPr>
      </w:pPr>
      <w:r w:rsidRPr="00532DCE">
        <w:rPr>
          <w:b/>
          <w:i/>
          <w:sz w:val="24"/>
          <w:szCs w:val="24"/>
          <w:u w:val="single"/>
        </w:rPr>
        <w:t>Semifinal</w:t>
      </w:r>
      <w:r w:rsidR="00A43F4C">
        <w:rPr>
          <w:b/>
          <w:i/>
          <w:sz w:val="24"/>
          <w:szCs w:val="24"/>
        </w:rPr>
        <w:t xml:space="preserve"> = </w:t>
      </w:r>
      <w:r w:rsidR="00B947D1">
        <w:rPr>
          <w:b/>
          <w:i/>
          <w:sz w:val="24"/>
          <w:szCs w:val="24"/>
        </w:rPr>
        <w:t>2</w:t>
      </w:r>
      <w:r w:rsidR="00727962">
        <w:rPr>
          <w:b/>
          <w:i/>
          <w:sz w:val="24"/>
          <w:szCs w:val="24"/>
        </w:rPr>
        <w:t>6</w:t>
      </w:r>
      <w:r w:rsidR="00A43F4C">
        <w:rPr>
          <w:b/>
          <w:i/>
          <w:sz w:val="24"/>
          <w:szCs w:val="24"/>
        </w:rPr>
        <w:t>/Out</w:t>
      </w:r>
      <w:r w:rsidR="00BE7973">
        <w:rPr>
          <w:b/>
          <w:i/>
          <w:sz w:val="24"/>
          <w:szCs w:val="24"/>
        </w:rPr>
        <w:t xml:space="preserve"> –</w:t>
      </w:r>
      <w:r w:rsidR="00727962">
        <w:rPr>
          <w:b/>
          <w:i/>
          <w:sz w:val="24"/>
          <w:szCs w:val="24"/>
        </w:rPr>
        <w:t xml:space="preserve"> </w:t>
      </w:r>
      <w:proofErr w:type="spellStart"/>
      <w:r w:rsidR="00727962">
        <w:rPr>
          <w:b/>
          <w:i/>
          <w:sz w:val="24"/>
          <w:szCs w:val="24"/>
        </w:rPr>
        <w:t>Seg</w:t>
      </w:r>
      <w:proofErr w:type="spellEnd"/>
      <w:r w:rsidR="00585DD7">
        <w:rPr>
          <w:b/>
          <w:i/>
          <w:sz w:val="24"/>
          <w:szCs w:val="24"/>
        </w:rPr>
        <w:t xml:space="preserve"> e</w:t>
      </w:r>
      <w:r w:rsidR="00727962">
        <w:rPr>
          <w:b/>
          <w:i/>
          <w:sz w:val="24"/>
          <w:szCs w:val="24"/>
        </w:rPr>
        <w:t xml:space="preserve"> 03/</w:t>
      </w:r>
      <w:proofErr w:type="spellStart"/>
      <w:r w:rsidR="00727962">
        <w:rPr>
          <w:b/>
          <w:i/>
          <w:sz w:val="24"/>
          <w:szCs w:val="24"/>
        </w:rPr>
        <w:t>Nov</w:t>
      </w:r>
      <w:proofErr w:type="spellEnd"/>
      <w:r w:rsidR="00727962">
        <w:rPr>
          <w:b/>
          <w:i/>
          <w:sz w:val="24"/>
          <w:szCs w:val="24"/>
        </w:rPr>
        <w:t xml:space="preserve"> – Ter</w:t>
      </w:r>
      <w:r w:rsidRPr="00532DCE">
        <w:rPr>
          <w:b/>
          <w:i/>
          <w:sz w:val="24"/>
          <w:szCs w:val="24"/>
        </w:rPr>
        <w:t>.</w:t>
      </w:r>
    </w:p>
    <w:p w:rsidR="009D016F" w:rsidRDefault="00E07937" w:rsidP="00E07937">
      <w:pPr>
        <w:rPr>
          <w:b/>
          <w:i/>
          <w:sz w:val="24"/>
          <w:szCs w:val="24"/>
        </w:rPr>
      </w:pPr>
      <w:r w:rsidRPr="00532DCE">
        <w:rPr>
          <w:b/>
          <w:i/>
          <w:sz w:val="24"/>
          <w:szCs w:val="24"/>
          <w:u w:val="single"/>
        </w:rPr>
        <w:t>Final</w:t>
      </w:r>
      <w:r w:rsidR="00727962">
        <w:rPr>
          <w:b/>
          <w:i/>
          <w:sz w:val="24"/>
          <w:szCs w:val="24"/>
        </w:rPr>
        <w:t xml:space="preserve"> = 09/</w:t>
      </w:r>
      <w:proofErr w:type="spellStart"/>
      <w:r w:rsidR="00727962">
        <w:rPr>
          <w:b/>
          <w:i/>
          <w:sz w:val="24"/>
          <w:szCs w:val="24"/>
        </w:rPr>
        <w:t>Nov</w:t>
      </w:r>
      <w:proofErr w:type="spellEnd"/>
      <w:r w:rsidR="00727962">
        <w:rPr>
          <w:b/>
          <w:i/>
          <w:sz w:val="24"/>
          <w:szCs w:val="24"/>
        </w:rPr>
        <w:t xml:space="preserve"> – </w:t>
      </w:r>
      <w:proofErr w:type="spellStart"/>
      <w:r w:rsidR="00727962">
        <w:rPr>
          <w:b/>
          <w:i/>
          <w:sz w:val="24"/>
          <w:szCs w:val="24"/>
        </w:rPr>
        <w:t>Seg</w:t>
      </w:r>
      <w:proofErr w:type="spellEnd"/>
      <w:r w:rsidR="00727962">
        <w:rPr>
          <w:b/>
          <w:i/>
          <w:sz w:val="24"/>
          <w:szCs w:val="24"/>
        </w:rPr>
        <w:t xml:space="preserve"> e 17</w:t>
      </w:r>
      <w:r w:rsidR="00A43F4C">
        <w:rPr>
          <w:b/>
          <w:i/>
          <w:sz w:val="24"/>
          <w:szCs w:val="24"/>
        </w:rPr>
        <w:t>/</w:t>
      </w:r>
      <w:proofErr w:type="spellStart"/>
      <w:r w:rsidR="00A43F4C">
        <w:rPr>
          <w:b/>
          <w:i/>
          <w:sz w:val="24"/>
          <w:szCs w:val="24"/>
        </w:rPr>
        <w:t>Nov</w:t>
      </w:r>
      <w:proofErr w:type="spellEnd"/>
      <w:r w:rsidR="00727962">
        <w:rPr>
          <w:b/>
          <w:i/>
          <w:sz w:val="24"/>
          <w:szCs w:val="24"/>
        </w:rPr>
        <w:t xml:space="preserve"> – Ter</w:t>
      </w:r>
      <w:r w:rsidRPr="00532DCE">
        <w:rPr>
          <w:b/>
          <w:i/>
          <w:sz w:val="24"/>
          <w:szCs w:val="24"/>
        </w:rPr>
        <w:t xml:space="preserve">. </w:t>
      </w:r>
    </w:p>
    <w:p w:rsidR="00863C4B" w:rsidRDefault="00863C4B" w:rsidP="00E07937">
      <w:pPr>
        <w:rPr>
          <w:b/>
          <w:i/>
          <w:sz w:val="24"/>
          <w:szCs w:val="24"/>
        </w:rPr>
      </w:pPr>
    </w:p>
    <w:p w:rsidR="00863C4B" w:rsidRPr="00881479" w:rsidRDefault="00863C4B" w:rsidP="00E07937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04 – E-mail de solicitação de alteração de jogo: </w:t>
      </w:r>
      <w:hyperlink r:id="rId7" w:history="1">
        <w:r w:rsidRPr="00600017">
          <w:rPr>
            <w:rStyle w:val="Hyperlink"/>
            <w:b/>
            <w:i/>
            <w:sz w:val="24"/>
            <w:szCs w:val="24"/>
          </w:rPr>
          <w:t>competicaosub11-2divisao@fgf.esp.br</w:t>
        </w:r>
      </w:hyperlink>
    </w:p>
    <w:p w:rsidR="009D016F" w:rsidRDefault="009D016F" w:rsidP="00E07937">
      <w:pPr>
        <w:rPr>
          <w:b/>
          <w:sz w:val="22"/>
          <w:szCs w:val="22"/>
        </w:rPr>
      </w:pPr>
    </w:p>
    <w:p w:rsidR="005837C7" w:rsidRDefault="005837C7" w:rsidP="00E07937">
      <w:pPr>
        <w:rPr>
          <w:b/>
          <w:sz w:val="22"/>
          <w:szCs w:val="22"/>
        </w:rPr>
      </w:pPr>
    </w:p>
    <w:p w:rsidR="00E07937" w:rsidRDefault="00E07937" w:rsidP="00E07937">
      <w:pPr>
        <w:jc w:val="both"/>
        <w:rPr>
          <w:b/>
          <w:sz w:val="24"/>
          <w:szCs w:val="24"/>
        </w:rPr>
      </w:pPr>
      <w:r>
        <w:rPr>
          <w:b/>
          <w:sz w:val="22"/>
          <w:szCs w:val="22"/>
        </w:rPr>
        <w:t xml:space="preserve">                                                      </w:t>
      </w:r>
      <w:r w:rsidRPr="00842974">
        <w:rPr>
          <w:b/>
          <w:sz w:val="24"/>
          <w:szCs w:val="24"/>
        </w:rPr>
        <w:t>COORDENADORIA TÉCNICA DA FEDERAÇÃO GOIAN</w:t>
      </w:r>
      <w:r w:rsidR="00881479">
        <w:rPr>
          <w:b/>
          <w:sz w:val="24"/>
          <w:szCs w:val="24"/>
        </w:rPr>
        <w:t>A DE FUTE</w:t>
      </w:r>
      <w:r w:rsidR="00A4337F">
        <w:rPr>
          <w:b/>
          <w:sz w:val="24"/>
          <w:szCs w:val="24"/>
        </w:rPr>
        <w:t>BOL, em Goiânia, aos 21</w:t>
      </w:r>
      <w:bookmarkStart w:id="0" w:name="_GoBack"/>
      <w:bookmarkEnd w:id="0"/>
      <w:r w:rsidR="008C201E">
        <w:rPr>
          <w:b/>
          <w:sz w:val="24"/>
          <w:szCs w:val="24"/>
        </w:rPr>
        <w:t xml:space="preserve"> d</w:t>
      </w:r>
      <w:r w:rsidR="00BE7973">
        <w:rPr>
          <w:b/>
          <w:sz w:val="24"/>
          <w:szCs w:val="24"/>
        </w:rPr>
        <w:t xml:space="preserve">ias do mês </w:t>
      </w:r>
      <w:r w:rsidR="0005291A">
        <w:rPr>
          <w:b/>
          <w:sz w:val="24"/>
          <w:szCs w:val="24"/>
        </w:rPr>
        <w:t>de julh</w:t>
      </w:r>
      <w:r w:rsidR="002A727F">
        <w:rPr>
          <w:b/>
          <w:sz w:val="24"/>
          <w:szCs w:val="24"/>
        </w:rPr>
        <w:t>o</w:t>
      </w:r>
      <w:r w:rsidR="008C201E">
        <w:rPr>
          <w:b/>
          <w:sz w:val="24"/>
          <w:szCs w:val="24"/>
        </w:rPr>
        <w:t xml:space="preserve"> de</w:t>
      </w:r>
      <w:r w:rsidR="004F7DCF">
        <w:rPr>
          <w:b/>
          <w:sz w:val="24"/>
          <w:szCs w:val="24"/>
        </w:rPr>
        <w:t xml:space="preserve"> 2026</w:t>
      </w:r>
      <w:r w:rsidRPr="00842974">
        <w:rPr>
          <w:b/>
          <w:sz w:val="24"/>
          <w:szCs w:val="24"/>
        </w:rPr>
        <w:t>.</w:t>
      </w:r>
    </w:p>
    <w:p w:rsidR="005837C7" w:rsidRPr="00842974" w:rsidRDefault="005837C7" w:rsidP="00E07937">
      <w:pPr>
        <w:jc w:val="both"/>
        <w:rPr>
          <w:b/>
          <w:sz w:val="24"/>
          <w:szCs w:val="24"/>
        </w:rPr>
      </w:pPr>
    </w:p>
    <w:p w:rsidR="00E07937" w:rsidRDefault="00E07937" w:rsidP="00E07937">
      <w:pPr>
        <w:jc w:val="both"/>
        <w:rPr>
          <w:b/>
          <w:sz w:val="22"/>
          <w:szCs w:val="22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  <w:r w:rsidRPr="007C084E">
        <w:rPr>
          <w:b/>
          <w:sz w:val="24"/>
          <w:szCs w:val="24"/>
        </w:rPr>
        <w:t xml:space="preserve">                                                  </w:t>
      </w:r>
      <w:r w:rsidRPr="00842974">
        <w:rPr>
          <w:b/>
          <w:sz w:val="24"/>
          <w:szCs w:val="24"/>
        </w:rPr>
        <w:t>Roberto Sampaio da Silva</w:t>
      </w:r>
    </w:p>
    <w:p w:rsidR="00E07937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 Coordenador Técnico</w:t>
      </w:r>
    </w:p>
    <w:p w:rsidR="005837C7" w:rsidRDefault="005837C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 </w:t>
      </w:r>
      <w:proofErr w:type="spellStart"/>
      <w:r w:rsidR="00842974">
        <w:rPr>
          <w:b/>
          <w:sz w:val="24"/>
          <w:szCs w:val="24"/>
        </w:rPr>
        <w:t>Mí</w:t>
      </w:r>
      <w:r w:rsidRPr="00842974">
        <w:rPr>
          <w:b/>
          <w:sz w:val="24"/>
          <w:szCs w:val="24"/>
        </w:rPr>
        <w:t>lton</w:t>
      </w:r>
      <w:proofErr w:type="spellEnd"/>
      <w:r w:rsidRPr="00842974">
        <w:rPr>
          <w:b/>
          <w:sz w:val="24"/>
          <w:szCs w:val="24"/>
        </w:rPr>
        <w:t xml:space="preserve"> Bueno de Faria</w:t>
      </w:r>
    </w:p>
    <w:p w:rsidR="00E07937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 Diretor </w:t>
      </w:r>
      <w:proofErr w:type="spellStart"/>
      <w:r w:rsidRPr="00842974">
        <w:rPr>
          <w:b/>
          <w:sz w:val="24"/>
          <w:szCs w:val="24"/>
        </w:rPr>
        <w:t>Deptº</w:t>
      </w:r>
      <w:proofErr w:type="spellEnd"/>
      <w:r w:rsidRPr="00842974">
        <w:rPr>
          <w:b/>
          <w:sz w:val="24"/>
          <w:szCs w:val="24"/>
        </w:rPr>
        <w:t>. Amador</w:t>
      </w:r>
    </w:p>
    <w:p w:rsidR="001425A5" w:rsidRDefault="001425A5" w:rsidP="00E07937">
      <w:pPr>
        <w:rPr>
          <w:b/>
          <w:sz w:val="24"/>
          <w:szCs w:val="24"/>
        </w:rPr>
      </w:pPr>
    </w:p>
    <w:p w:rsidR="00275923" w:rsidRDefault="00275923" w:rsidP="00E07937">
      <w:pPr>
        <w:rPr>
          <w:b/>
          <w:sz w:val="24"/>
          <w:szCs w:val="24"/>
        </w:rPr>
      </w:pPr>
    </w:p>
    <w:p w:rsidR="00275923" w:rsidRDefault="00275923" w:rsidP="00E0793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proofErr w:type="spellStart"/>
      <w:r>
        <w:rPr>
          <w:b/>
          <w:sz w:val="24"/>
          <w:szCs w:val="24"/>
        </w:rPr>
        <w:t>Leonídio</w:t>
      </w:r>
      <w:proofErr w:type="spellEnd"/>
      <w:r>
        <w:rPr>
          <w:b/>
          <w:sz w:val="24"/>
          <w:szCs w:val="24"/>
        </w:rPr>
        <w:t xml:space="preserve"> José dos Anjos</w:t>
      </w:r>
    </w:p>
    <w:p w:rsidR="00842974" w:rsidRDefault="00275923" w:rsidP="00E0793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Diretor Geral</w:t>
      </w:r>
    </w:p>
    <w:p w:rsidR="005837C7" w:rsidRDefault="005837C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  <w:r w:rsidRPr="00842974">
        <w:rPr>
          <w:sz w:val="24"/>
          <w:szCs w:val="24"/>
        </w:rPr>
        <w:t xml:space="preserve">                                                     </w:t>
      </w:r>
      <w:r w:rsidRPr="00842974">
        <w:rPr>
          <w:b/>
          <w:sz w:val="24"/>
          <w:szCs w:val="24"/>
        </w:rPr>
        <w:t>André Luiz Pitta Pires</w:t>
      </w:r>
    </w:p>
    <w:p w:rsidR="00E07937" w:rsidRDefault="00E07937" w:rsidP="00E07937">
      <w:pPr>
        <w:rPr>
          <w:b/>
          <w:sz w:val="24"/>
          <w:szCs w:val="24"/>
        </w:rPr>
      </w:pPr>
      <w:r w:rsidRPr="00842974">
        <w:rPr>
          <w:sz w:val="24"/>
          <w:szCs w:val="24"/>
        </w:rPr>
        <w:t xml:space="preserve">                                                          </w:t>
      </w:r>
      <w:r w:rsidRPr="00842974">
        <w:rPr>
          <w:b/>
          <w:sz w:val="24"/>
          <w:szCs w:val="24"/>
        </w:rPr>
        <w:t>Diretor Executivo</w:t>
      </w:r>
    </w:p>
    <w:p w:rsidR="005837C7" w:rsidRDefault="005837C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</w:p>
    <w:p w:rsidR="00E07937" w:rsidRPr="00842974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</w:t>
      </w:r>
      <w:proofErr w:type="spellStart"/>
      <w:r w:rsidRPr="00842974">
        <w:rPr>
          <w:b/>
          <w:sz w:val="24"/>
          <w:szCs w:val="24"/>
        </w:rPr>
        <w:t>Ronei</w:t>
      </w:r>
      <w:proofErr w:type="spellEnd"/>
      <w:r w:rsidRPr="00842974">
        <w:rPr>
          <w:b/>
          <w:sz w:val="24"/>
          <w:szCs w:val="24"/>
        </w:rPr>
        <w:t xml:space="preserve"> Ferreira de Freitas </w:t>
      </w:r>
    </w:p>
    <w:p w:rsidR="00E07937" w:rsidRDefault="00E07937" w:rsidP="00E07937">
      <w:pPr>
        <w:rPr>
          <w:b/>
          <w:sz w:val="24"/>
          <w:szCs w:val="24"/>
        </w:rPr>
      </w:pPr>
      <w:r w:rsidRPr="00842974">
        <w:rPr>
          <w:b/>
          <w:sz w:val="24"/>
          <w:szCs w:val="24"/>
        </w:rPr>
        <w:t xml:space="preserve">                                                                Presidente</w:t>
      </w:r>
    </w:p>
    <w:p w:rsidR="000E3B95" w:rsidRDefault="000E3B95" w:rsidP="002C6EB4"/>
    <w:p w:rsidR="00E85C62" w:rsidRDefault="004D2B4B" w:rsidP="002C6EB4">
      <w:r>
        <w:tab/>
      </w:r>
      <w:r>
        <w:tab/>
      </w:r>
      <w:r>
        <w:tab/>
      </w:r>
    </w:p>
    <w:p w:rsidR="002366BC" w:rsidRPr="002366BC" w:rsidRDefault="002366BC" w:rsidP="002366BC"/>
    <w:sectPr w:rsidR="002366BC" w:rsidRPr="002366BC" w:rsidSect="00DD4876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418" w:right="851" w:bottom="993" w:left="1276" w:header="426" w:footer="6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673" w:rsidRDefault="00BA0673">
      <w:r>
        <w:separator/>
      </w:r>
    </w:p>
  </w:endnote>
  <w:endnote w:type="continuationSeparator" w:id="0">
    <w:p w:rsidR="00BA0673" w:rsidRDefault="00BA0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nkGothITC HvIt BT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06D" w:rsidRDefault="0045106D">
    <w:pPr>
      <w:pStyle w:val="Rodap"/>
      <w:jc w:val="center"/>
      <w:rPr>
        <w:b/>
        <w:sz w:val="18"/>
      </w:rPr>
    </w:pPr>
  </w:p>
  <w:p w:rsidR="0045106D" w:rsidRPr="004B5331" w:rsidRDefault="0045106D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EDIFÍCIO THE PRIME TAMANDARÉ OFFICE 22º ANDAR - RUA 5 Nº 691</w:t>
    </w:r>
  </w:p>
  <w:p w:rsidR="0045106D" w:rsidRPr="004B5331" w:rsidRDefault="0045106D">
    <w:pPr>
      <w:pStyle w:val="Rodap"/>
      <w:jc w:val="center"/>
      <w:rPr>
        <w:b/>
        <w:color w:val="0000FF"/>
      </w:rPr>
    </w:pPr>
    <w:r w:rsidRPr="004B5331">
      <w:rPr>
        <w:b/>
        <w:color w:val="0000FF"/>
      </w:rPr>
      <w:t>SETOR OESTE – GOIÂNIA – GO CEP: 74.115-060 – FONE: (62) 3218-2311 – FAX: (62</w:t>
    </w:r>
    <w:proofErr w:type="gramStart"/>
    <w:r w:rsidRPr="004B5331">
      <w:rPr>
        <w:b/>
        <w:color w:val="0000FF"/>
      </w:rPr>
      <w:t>)  3920</w:t>
    </w:r>
    <w:proofErr w:type="gramEnd"/>
    <w:r w:rsidRPr="004B5331">
      <w:rPr>
        <w:b/>
        <w:color w:val="0000FF"/>
      </w:rPr>
      <w:t>-9050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673" w:rsidRDefault="00BA0673">
      <w:r>
        <w:separator/>
      </w:r>
    </w:p>
  </w:footnote>
  <w:footnote w:type="continuationSeparator" w:id="0">
    <w:p w:rsidR="00BA0673" w:rsidRDefault="00BA0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06D" w:rsidRDefault="00A4337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8" o:spid="_x0000_s2061" type="#_x0000_t75" style="position:absolute;margin-left:0;margin-top:0;width:510.35pt;height:297.45pt;z-index:-251648000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06D" w:rsidRDefault="0045106D" w:rsidP="00D7527F">
    <w:pPr>
      <w:pStyle w:val="Cabealho"/>
      <w:tabs>
        <w:tab w:val="center" w:pos="4890"/>
        <w:tab w:val="right" w:pos="9780"/>
      </w:tabs>
      <w:rPr>
        <w:b/>
        <w:i/>
        <w:sz w:val="48"/>
      </w:rPr>
    </w:pPr>
    <w:r w:rsidRPr="00383C1C">
      <w:rPr>
        <w:b/>
        <w:i/>
        <w:noProof/>
        <w:sz w:val="48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-553085</wp:posOffset>
          </wp:positionH>
          <wp:positionV relativeFrom="paragraph">
            <wp:posOffset>15240</wp:posOffset>
          </wp:positionV>
          <wp:extent cx="1143000" cy="1143000"/>
          <wp:effectExtent l="0" t="0" r="0" b="0"/>
          <wp:wrapNone/>
          <wp:docPr id="1" name="Picture 1" descr="C:\FGF\Logos FGF Novas 2023\Logo FGF 20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FGF\Logos FGF Novas 2023\Logo FGF 202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5581015</wp:posOffset>
          </wp:positionH>
          <wp:positionV relativeFrom="paragraph">
            <wp:posOffset>7620</wp:posOffset>
          </wp:positionV>
          <wp:extent cx="622040" cy="1085850"/>
          <wp:effectExtent l="0" t="0" r="698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oianão 2023 - 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04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  <w:sz w:val="48"/>
      </w:rPr>
      <w:tab/>
    </w:r>
    <w:r>
      <w:rPr>
        <w:b/>
        <w:i/>
        <w:sz w:val="48"/>
      </w:rPr>
      <w:tab/>
    </w:r>
    <w:r w:rsidR="00A4337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9" o:spid="_x0000_s2062" type="#_x0000_t75" style="position:absolute;margin-left:0;margin-top:0;width:510.35pt;height:297.45pt;z-index:-251646976;mso-position-horizontal:center;mso-position-horizontal-relative:margin;mso-position-vertical:center;mso-position-vertical-relative:margin" o:allowincell="f">
          <v:imagedata r:id="rId3" o:title="Logo da Paz - Lente 30 por cento"/>
          <w10:wrap anchorx="margin" anchory="margin"/>
        </v:shape>
      </w:pict>
    </w:r>
    <w:r w:rsidRPr="00383C1C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>
      <w:rPr>
        <w:b/>
        <w:i/>
        <w:sz w:val="48"/>
      </w:rPr>
      <w:t xml:space="preserve">  </w:t>
    </w:r>
  </w:p>
  <w:p w:rsidR="0045106D" w:rsidRPr="002366BC" w:rsidRDefault="0045106D" w:rsidP="002C6EB4">
    <w:pPr>
      <w:pStyle w:val="Cabealho"/>
      <w:rPr>
        <w:b/>
        <w:sz w:val="41"/>
        <w:szCs w:val="41"/>
      </w:rPr>
    </w:pPr>
    <w:r>
      <w:rPr>
        <w:b/>
        <w:i/>
        <w:color w:val="0000FF"/>
        <w:sz w:val="44"/>
        <w:szCs w:val="44"/>
      </w:rPr>
      <w:t xml:space="preserve">        </w:t>
    </w:r>
    <w:r w:rsidRPr="00D7527F">
      <w:rPr>
        <w:b/>
        <w:color w:val="0000FF"/>
        <w:sz w:val="44"/>
        <w:szCs w:val="41"/>
      </w:rPr>
      <w:t>FEDERAÇÃO GOIANA DE FUTEBOL</w:t>
    </w:r>
  </w:p>
  <w:p w:rsidR="0045106D" w:rsidRPr="004D2B4B" w:rsidRDefault="0045106D" w:rsidP="00DD4876">
    <w:pPr>
      <w:pStyle w:val="Cabealho"/>
      <w:rPr>
        <w:b/>
        <w:i/>
        <w:sz w:val="32"/>
      </w:rPr>
    </w:pPr>
    <w:r w:rsidRPr="004D2B4B">
      <w:rPr>
        <w:b/>
      </w:rPr>
      <w:t xml:space="preserve">                                                                       </w:t>
    </w:r>
    <w:r>
      <w:rPr>
        <w:b/>
      </w:rPr>
      <w:t xml:space="preserve">   </w:t>
    </w:r>
    <w:r w:rsidRPr="004D2B4B">
      <w:rPr>
        <w:b/>
      </w:rPr>
      <w:t xml:space="preserve"> </w:t>
    </w:r>
    <w:hyperlink r:id="rId4" w:history="1">
      <w:r w:rsidRPr="004D2B4B">
        <w:rPr>
          <w:rStyle w:val="Hyperlink"/>
          <w:b/>
          <w:i/>
          <w:sz w:val="32"/>
        </w:rPr>
        <w:t>www.fgf.esp.br</w:t>
      </w:r>
    </w:hyperlink>
  </w:p>
  <w:p w:rsidR="0045106D" w:rsidRDefault="0045106D">
    <w:pPr>
      <w:pStyle w:val="Cabealho"/>
      <w:jc w:val="center"/>
      <w:rPr>
        <w:b/>
        <w:i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06D" w:rsidRDefault="00A4337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6957187" o:spid="_x0000_s2060" type="#_x0000_t75" style="position:absolute;margin-left:0;margin-top:0;width:510.35pt;height:297.45pt;z-index:-251649024;mso-position-horizontal:center;mso-position-horizontal-relative:margin;mso-position-vertical:center;mso-position-vertical-relative:margin" o:allowincell="f">
          <v:imagedata r:id="rId1" o:title="Logo da Paz - Lente 30 por cent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937"/>
    <w:rsid w:val="00003157"/>
    <w:rsid w:val="00003986"/>
    <w:rsid w:val="00006F43"/>
    <w:rsid w:val="00007C4A"/>
    <w:rsid w:val="00010AEE"/>
    <w:rsid w:val="00011D47"/>
    <w:rsid w:val="00012EC7"/>
    <w:rsid w:val="00015356"/>
    <w:rsid w:val="000255BC"/>
    <w:rsid w:val="000309A7"/>
    <w:rsid w:val="000315C8"/>
    <w:rsid w:val="00033DAD"/>
    <w:rsid w:val="00035FC5"/>
    <w:rsid w:val="00042850"/>
    <w:rsid w:val="00043345"/>
    <w:rsid w:val="00046FE0"/>
    <w:rsid w:val="000472D5"/>
    <w:rsid w:val="000475A1"/>
    <w:rsid w:val="00047FE6"/>
    <w:rsid w:val="000506E9"/>
    <w:rsid w:val="0005291A"/>
    <w:rsid w:val="00052AAE"/>
    <w:rsid w:val="000609F2"/>
    <w:rsid w:val="00062DD2"/>
    <w:rsid w:val="00064C59"/>
    <w:rsid w:val="0006549B"/>
    <w:rsid w:val="00073593"/>
    <w:rsid w:val="00074DEA"/>
    <w:rsid w:val="00081357"/>
    <w:rsid w:val="0008185C"/>
    <w:rsid w:val="0008351E"/>
    <w:rsid w:val="00092291"/>
    <w:rsid w:val="00092612"/>
    <w:rsid w:val="000A39D8"/>
    <w:rsid w:val="000A52C0"/>
    <w:rsid w:val="000A67DF"/>
    <w:rsid w:val="000B4C40"/>
    <w:rsid w:val="000C7C32"/>
    <w:rsid w:val="000D2577"/>
    <w:rsid w:val="000D2ECF"/>
    <w:rsid w:val="000D37AF"/>
    <w:rsid w:val="000D65C3"/>
    <w:rsid w:val="000E04DD"/>
    <w:rsid w:val="000E23E5"/>
    <w:rsid w:val="000E2770"/>
    <w:rsid w:val="000E3B95"/>
    <w:rsid w:val="000E563A"/>
    <w:rsid w:val="000E6E6A"/>
    <w:rsid w:val="000F1B5C"/>
    <w:rsid w:val="000F2F8B"/>
    <w:rsid w:val="000F38C4"/>
    <w:rsid w:val="000F39E2"/>
    <w:rsid w:val="000F615D"/>
    <w:rsid w:val="001007A7"/>
    <w:rsid w:val="001023D7"/>
    <w:rsid w:val="001024BF"/>
    <w:rsid w:val="001207A6"/>
    <w:rsid w:val="00122CFD"/>
    <w:rsid w:val="00125442"/>
    <w:rsid w:val="001279B4"/>
    <w:rsid w:val="00131AA2"/>
    <w:rsid w:val="00133BDA"/>
    <w:rsid w:val="001425A5"/>
    <w:rsid w:val="00145AB3"/>
    <w:rsid w:val="001467E9"/>
    <w:rsid w:val="0015186B"/>
    <w:rsid w:val="001574FB"/>
    <w:rsid w:val="00165C60"/>
    <w:rsid w:val="001733EB"/>
    <w:rsid w:val="00176BC0"/>
    <w:rsid w:val="00191099"/>
    <w:rsid w:val="00192BE4"/>
    <w:rsid w:val="0019731F"/>
    <w:rsid w:val="001A0804"/>
    <w:rsid w:val="001A12C9"/>
    <w:rsid w:val="001A181C"/>
    <w:rsid w:val="001A3297"/>
    <w:rsid w:val="001B3807"/>
    <w:rsid w:val="001B3808"/>
    <w:rsid w:val="001B76B6"/>
    <w:rsid w:val="001C1DBA"/>
    <w:rsid w:val="001C4F41"/>
    <w:rsid w:val="001C5B60"/>
    <w:rsid w:val="001C625A"/>
    <w:rsid w:val="001D06BD"/>
    <w:rsid w:val="001D0C05"/>
    <w:rsid w:val="001D23E8"/>
    <w:rsid w:val="001D651D"/>
    <w:rsid w:val="001D7463"/>
    <w:rsid w:val="001E3664"/>
    <w:rsid w:val="001F1045"/>
    <w:rsid w:val="001F1F65"/>
    <w:rsid w:val="001F26D1"/>
    <w:rsid w:val="001F7242"/>
    <w:rsid w:val="001F7F01"/>
    <w:rsid w:val="00204F22"/>
    <w:rsid w:val="00206173"/>
    <w:rsid w:val="0020727B"/>
    <w:rsid w:val="00214F34"/>
    <w:rsid w:val="00215B0B"/>
    <w:rsid w:val="0021667D"/>
    <w:rsid w:val="00217C25"/>
    <w:rsid w:val="002202D3"/>
    <w:rsid w:val="002202F1"/>
    <w:rsid w:val="00220502"/>
    <w:rsid w:val="00225E6B"/>
    <w:rsid w:val="00231689"/>
    <w:rsid w:val="00231E54"/>
    <w:rsid w:val="002366BC"/>
    <w:rsid w:val="002463DF"/>
    <w:rsid w:val="002505C5"/>
    <w:rsid w:val="0025132D"/>
    <w:rsid w:val="002529EF"/>
    <w:rsid w:val="00254FE4"/>
    <w:rsid w:val="0025606A"/>
    <w:rsid w:val="00262347"/>
    <w:rsid w:val="00272652"/>
    <w:rsid w:val="00273C0A"/>
    <w:rsid w:val="0027420F"/>
    <w:rsid w:val="00275923"/>
    <w:rsid w:val="002764DA"/>
    <w:rsid w:val="0027776F"/>
    <w:rsid w:val="00282E78"/>
    <w:rsid w:val="00284AD5"/>
    <w:rsid w:val="00287521"/>
    <w:rsid w:val="0028774C"/>
    <w:rsid w:val="00292A63"/>
    <w:rsid w:val="0029542E"/>
    <w:rsid w:val="002A0DC4"/>
    <w:rsid w:val="002A2336"/>
    <w:rsid w:val="002A727F"/>
    <w:rsid w:val="002B504F"/>
    <w:rsid w:val="002B767F"/>
    <w:rsid w:val="002C0E76"/>
    <w:rsid w:val="002C6EB4"/>
    <w:rsid w:val="002D0069"/>
    <w:rsid w:val="002D32F6"/>
    <w:rsid w:val="002D4413"/>
    <w:rsid w:val="002D5A3A"/>
    <w:rsid w:val="002E04FD"/>
    <w:rsid w:val="002E3645"/>
    <w:rsid w:val="002E3C4D"/>
    <w:rsid w:val="002E4366"/>
    <w:rsid w:val="00301331"/>
    <w:rsid w:val="003020FD"/>
    <w:rsid w:val="00302154"/>
    <w:rsid w:val="00314199"/>
    <w:rsid w:val="00325F73"/>
    <w:rsid w:val="0033323E"/>
    <w:rsid w:val="0033778D"/>
    <w:rsid w:val="00351EED"/>
    <w:rsid w:val="0035450F"/>
    <w:rsid w:val="00361FB7"/>
    <w:rsid w:val="00363536"/>
    <w:rsid w:val="003636E3"/>
    <w:rsid w:val="00365EC5"/>
    <w:rsid w:val="00366D22"/>
    <w:rsid w:val="00370137"/>
    <w:rsid w:val="00376223"/>
    <w:rsid w:val="003772EF"/>
    <w:rsid w:val="003832B7"/>
    <w:rsid w:val="00383C1C"/>
    <w:rsid w:val="00385B10"/>
    <w:rsid w:val="00385DE7"/>
    <w:rsid w:val="003933ED"/>
    <w:rsid w:val="00396424"/>
    <w:rsid w:val="003A24BA"/>
    <w:rsid w:val="003A4D15"/>
    <w:rsid w:val="003A61A4"/>
    <w:rsid w:val="003A71EA"/>
    <w:rsid w:val="003B0BCD"/>
    <w:rsid w:val="003B6E82"/>
    <w:rsid w:val="003B7F17"/>
    <w:rsid w:val="003C03DC"/>
    <w:rsid w:val="003C3A39"/>
    <w:rsid w:val="003C7505"/>
    <w:rsid w:val="003C7D0F"/>
    <w:rsid w:val="003D0A9C"/>
    <w:rsid w:val="003D17F6"/>
    <w:rsid w:val="003E17A5"/>
    <w:rsid w:val="003E3935"/>
    <w:rsid w:val="003E44BD"/>
    <w:rsid w:val="003E609E"/>
    <w:rsid w:val="003E658C"/>
    <w:rsid w:val="003F5109"/>
    <w:rsid w:val="003F71C2"/>
    <w:rsid w:val="00403C3B"/>
    <w:rsid w:val="00410312"/>
    <w:rsid w:val="0041118F"/>
    <w:rsid w:val="00413A50"/>
    <w:rsid w:val="00417EA6"/>
    <w:rsid w:val="004214E3"/>
    <w:rsid w:val="00421ACD"/>
    <w:rsid w:val="004262EB"/>
    <w:rsid w:val="0042677B"/>
    <w:rsid w:val="0043104D"/>
    <w:rsid w:val="004315EB"/>
    <w:rsid w:val="0043367F"/>
    <w:rsid w:val="00433AA6"/>
    <w:rsid w:val="004340D1"/>
    <w:rsid w:val="00434E70"/>
    <w:rsid w:val="00436EF4"/>
    <w:rsid w:val="004468AF"/>
    <w:rsid w:val="00450777"/>
    <w:rsid w:val="0045106D"/>
    <w:rsid w:val="00451AAA"/>
    <w:rsid w:val="00454057"/>
    <w:rsid w:val="00455208"/>
    <w:rsid w:val="00462E2E"/>
    <w:rsid w:val="00463BA2"/>
    <w:rsid w:val="004646D0"/>
    <w:rsid w:val="00464B71"/>
    <w:rsid w:val="004659BE"/>
    <w:rsid w:val="004675CD"/>
    <w:rsid w:val="00472B2F"/>
    <w:rsid w:val="0047374E"/>
    <w:rsid w:val="00473FFB"/>
    <w:rsid w:val="00482DB1"/>
    <w:rsid w:val="00487524"/>
    <w:rsid w:val="004904C4"/>
    <w:rsid w:val="0049175F"/>
    <w:rsid w:val="0049725C"/>
    <w:rsid w:val="004A0D77"/>
    <w:rsid w:val="004A0F11"/>
    <w:rsid w:val="004A3A2F"/>
    <w:rsid w:val="004A4B7E"/>
    <w:rsid w:val="004A6D67"/>
    <w:rsid w:val="004B01B9"/>
    <w:rsid w:val="004B248D"/>
    <w:rsid w:val="004B2C90"/>
    <w:rsid w:val="004B5331"/>
    <w:rsid w:val="004B57BB"/>
    <w:rsid w:val="004C143D"/>
    <w:rsid w:val="004C266C"/>
    <w:rsid w:val="004C4581"/>
    <w:rsid w:val="004C581A"/>
    <w:rsid w:val="004C6A76"/>
    <w:rsid w:val="004D248F"/>
    <w:rsid w:val="004D2B4B"/>
    <w:rsid w:val="004D2BB9"/>
    <w:rsid w:val="004D421F"/>
    <w:rsid w:val="004D6861"/>
    <w:rsid w:val="004E1A93"/>
    <w:rsid w:val="004E4341"/>
    <w:rsid w:val="004E79F4"/>
    <w:rsid w:val="004F03D0"/>
    <w:rsid w:val="004F24C6"/>
    <w:rsid w:val="004F7DCF"/>
    <w:rsid w:val="00503B79"/>
    <w:rsid w:val="0050452F"/>
    <w:rsid w:val="0051460E"/>
    <w:rsid w:val="005264B5"/>
    <w:rsid w:val="00527BA3"/>
    <w:rsid w:val="00532112"/>
    <w:rsid w:val="0053260D"/>
    <w:rsid w:val="0053492F"/>
    <w:rsid w:val="00541460"/>
    <w:rsid w:val="00543502"/>
    <w:rsid w:val="0054431F"/>
    <w:rsid w:val="00545578"/>
    <w:rsid w:val="00556FC4"/>
    <w:rsid w:val="00563B83"/>
    <w:rsid w:val="005665C8"/>
    <w:rsid w:val="005771D9"/>
    <w:rsid w:val="0058017D"/>
    <w:rsid w:val="005837C7"/>
    <w:rsid w:val="00583D75"/>
    <w:rsid w:val="00585DD7"/>
    <w:rsid w:val="00586DB1"/>
    <w:rsid w:val="00590300"/>
    <w:rsid w:val="00590799"/>
    <w:rsid w:val="005A3155"/>
    <w:rsid w:val="005A3D79"/>
    <w:rsid w:val="005B0342"/>
    <w:rsid w:val="005B5265"/>
    <w:rsid w:val="005B6D85"/>
    <w:rsid w:val="005C2447"/>
    <w:rsid w:val="005C3430"/>
    <w:rsid w:val="005C34FB"/>
    <w:rsid w:val="005C5062"/>
    <w:rsid w:val="005D0127"/>
    <w:rsid w:val="005D2545"/>
    <w:rsid w:val="005D5469"/>
    <w:rsid w:val="005E0FD2"/>
    <w:rsid w:val="005E1A9F"/>
    <w:rsid w:val="005E3144"/>
    <w:rsid w:val="005E4C5D"/>
    <w:rsid w:val="005F3D38"/>
    <w:rsid w:val="005F5098"/>
    <w:rsid w:val="005F513D"/>
    <w:rsid w:val="0060091E"/>
    <w:rsid w:val="00607675"/>
    <w:rsid w:val="00614F6B"/>
    <w:rsid w:val="00615B7F"/>
    <w:rsid w:val="0062191D"/>
    <w:rsid w:val="00622075"/>
    <w:rsid w:val="00622C6C"/>
    <w:rsid w:val="00623A30"/>
    <w:rsid w:val="00623C44"/>
    <w:rsid w:val="0062712F"/>
    <w:rsid w:val="00635234"/>
    <w:rsid w:val="00642387"/>
    <w:rsid w:val="00642D47"/>
    <w:rsid w:val="0064630B"/>
    <w:rsid w:val="00647837"/>
    <w:rsid w:val="0065076C"/>
    <w:rsid w:val="00655FCA"/>
    <w:rsid w:val="00662AD6"/>
    <w:rsid w:val="00664145"/>
    <w:rsid w:val="00664ADB"/>
    <w:rsid w:val="00665710"/>
    <w:rsid w:val="00665763"/>
    <w:rsid w:val="00670A2F"/>
    <w:rsid w:val="00670D8A"/>
    <w:rsid w:val="0067253C"/>
    <w:rsid w:val="00673328"/>
    <w:rsid w:val="00676CC7"/>
    <w:rsid w:val="00687DBF"/>
    <w:rsid w:val="006931CC"/>
    <w:rsid w:val="00695E2B"/>
    <w:rsid w:val="00696289"/>
    <w:rsid w:val="0069630B"/>
    <w:rsid w:val="006A027A"/>
    <w:rsid w:val="006A0413"/>
    <w:rsid w:val="006A2282"/>
    <w:rsid w:val="006A3973"/>
    <w:rsid w:val="006A39A4"/>
    <w:rsid w:val="006B07C6"/>
    <w:rsid w:val="006B1D63"/>
    <w:rsid w:val="006B448B"/>
    <w:rsid w:val="006D1229"/>
    <w:rsid w:val="006D51F1"/>
    <w:rsid w:val="006D53D7"/>
    <w:rsid w:val="006D5C9C"/>
    <w:rsid w:val="006D68CE"/>
    <w:rsid w:val="006E32EC"/>
    <w:rsid w:val="006E3E43"/>
    <w:rsid w:val="006E44C5"/>
    <w:rsid w:val="006E44D2"/>
    <w:rsid w:val="006F206D"/>
    <w:rsid w:val="00710099"/>
    <w:rsid w:val="0071482A"/>
    <w:rsid w:val="00714DAF"/>
    <w:rsid w:val="00715700"/>
    <w:rsid w:val="007165F7"/>
    <w:rsid w:val="0071677C"/>
    <w:rsid w:val="0072002C"/>
    <w:rsid w:val="0072045A"/>
    <w:rsid w:val="00720C5F"/>
    <w:rsid w:val="00720E71"/>
    <w:rsid w:val="00721102"/>
    <w:rsid w:val="00724212"/>
    <w:rsid w:val="00724BA2"/>
    <w:rsid w:val="007255E2"/>
    <w:rsid w:val="00727962"/>
    <w:rsid w:val="00730503"/>
    <w:rsid w:val="007314F9"/>
    <w:rsid w:val="0073238C"/>
    <w:rsid w:val="0073440D"/>
    <w:rsid w:val="007376DB"/>
    <w:rsid w:val="0074327D"/>
    <w:rsid w:val="00744C95"/>
    <w:rsid w:val="00750853"/>
    <w:rsid w:val="0075189A"/>
    <w:rsid w:val="00753B2E"/>
    <w:rsid w:val="00754FA5"/>
    <w:rsid w:val="0075661A"/>
    <w:rsid w:val="007567ED"/>
    <w:rsid w:val="00760BAA"/>
    <w:rsid w:val="007635C9"/>
    <w:rsid w:val="007708B1"/>
    <w:rsid w:val="007716D1"/>
    <w:rsid w:val="00771F11"/>
    <w:rsid w:val="00780A16"/>
    <w:rsid w:val="00785BA9"/>
    <w:rsid w:val="00787150"/>
    <w:rsid w:val="00790767"/>
    <w:rsid w:val="00790A12"/>
    <w:rsid w:val="00791AD1"/>
    <w:rsid w:val="007928CE"/>
    <w:rsid w:val="007936BB"/>
    <w:rsid w:val="007A0A77"/>
    <w:rsid w:val="007A6577"/>
    <w:rsid w:val="007B2E7D"/>
    <w:rsid w:val="007B2F42"/>
    <w:rsid w:val="007C2613"/>
    <w:rsid w:val="007C5B8B"/>
    <w:rsid w:val="007C726B"/>
    <w:rsid w:val="007D15A6"/>
    <w:rsid w:val="007D1962"/>
    <w:rsid w:val="007D2250"/>
    <w:rsid w:val="007D4F1B"/>
    <w:rsid w:val="007D59F0"/>
    <w:rsid w:val="007E5FDD"/>
    <w:rsid w:val="007E7F17"/>
    <w:rsid w:val="007F349C"/>
    <w:rsid w:val="00803295"/>
    <w:rsid w:val="0081000D"/>
    <w:rsid w:val="00810418"/>
    <w:rsid w:val="00811493"/>
    <w:rsid w:val="00811619"/>
    <w:rsid w:val="008126DD"/>
    <w:rsid w:val="00812738"/>
    <w:rsid w:val="00813B0E"/>
    <w:rsid w:val="00813E2B"/>
    <w:rsid w:val="00814E35"/>
    <w:rsid w:val="008360A3"/>
    <w:rsid w:val="00836416"/>
    <w:rsid w:val="008414C8"/>
    <w:rsid w:val="00842974"/>
    <w:rsid w:val="00842DB7"/>
    <w:rsid w:val="00843C99"/>
    <w:rsid w:val="008476F1"/>
    <w:rsid w:val="008509C9"/>
    <w:rsid w:val="00853BEB"/>
    <w:rsid w:val="008552C1"/>
    <w:rsid w:val="008616BD"/>
    <w:rsid w:val="00863C4B"/>
    <w:rsid w:val="008646D0"/>
    <w:rsid w:val="00864AD3"/>
    <w:rsid w:val="00873B6B"/>
    <w:rsid w:val="00881479"/>
    <w:rsid w:val="00881B7F"/>
    <w:rsid w:val="00883B5B"/>
    <w:rsid w:val="00883CE9"/>
    <w:rsid w:val="00887464"/>
    <w:rsid w:val="00890912"/>
    <w:rsid w:val="00894B29"/>
    <w:rsid w:val="008A2195"/>
    <w:rsid w:val="008A39AA"/>
    <w:rsid w:val="008A7991"/>
    <w:rsid w:val="008A7E26"/>
    <w:rsid w:val="008B5929"/>
    <w:rsid w:val="008C1B0F"/>
    <w:rsid w:val="008C201E"/>
    <w:rsid w:val="008C2C3C"/>
    <w:rsid w:val="008C2CBD"/>
    <w:rsid w:val="008C6041"/>
    <w:rsid w:val="008C6373"/>
    <w:rsid w:val="008C7E6F"/>
    <w:rsid w:val="008D0243"/>
    <w:rsid w:val="008D388B"/>
    <w:rsid w:val="008D3EF0"/>
    <w:rsid w:val="008D4682"/>
    <w:rsid w:val="008D4DBE"/>
    <w:rsid w:val="008D53D8"/>
    <w:rsid w:val="008D625B"/>
    <w:rsid w:val="008D6AD5"/>
    <w:rsid w:val="008E4C69"/>
    <w:rsid w:val="008E4CAD"/>
    <w:rsid w:val="008E6651"/>
    <w:rsid w:val="008E6B08"/>
    <w:rsid w:val="008E731B"/>
    <w:rsid w:val="008F2866"/>
    <w:rsid w:val="008F4764"/>
    <w:rsid w:val="008F72AA"/>
    <w:rsid w:val="00901046"/>
    <w:rsid w:val="00901528"/>
    <w:rsid w:val="009042F0"/>
    <w:rsid w:val="00913B57"/>
    <w:rsid w:val="0091518A"/>
    <w:rsid w:val="00915F95"/>
    <w:rsid w:val="00921D52"/>
    <w:rsid w:val="009241CB"/>
    <w:rsid w:val="009251B2"/>
    <w:rsid w:val="0093310B"/>
    <w:rsid w:val="00933D57"/>
    <w:rsid w:val="00935677"/>
    <w:rsid w:val="00941897"/>
    <w:rsid w:val="00942DEE"/>
    <w:rsid w:val="009451E6"/>
    <w:rsid w:val="00945535"/>
    <w:rsid w:val="009457C0"/>
    <w:rsid w:val="00953355"/>
    <w:rsid w:val="00954204"/>
    <w:rsid w:val="009549FE"/>
    <w:rsid w:val="00956E9F"/>
    <w:rsid w:val="00965120"/>
    <w:rsid w:val="0097005F"/>
    <w:rsid w:val="00972110"/>
    <w:rsid w:val="00972612"/>
    <w:rsid w:val="00976BB8"/>
    <w:rsid w:val="00980AD7"/>
    <w:rsid w:val="009846CD"/>
    <w:rsid w:val="009849CC"/>
    <w:rsid w:val="00985341"/>
    <w:rsid w:val="0099286F"/>
    <w:rsid w:val="00993E31"/>
    <w:rsid w:val="00995530"/>
    <w:rsid w:val="00997195"/>
    <w:rsid w:val="009B2AD8"/>
    <w:rsid w:val="009B36DC"/>
    <w:rsid w:val="009B4C14"/>
    <w:rsid w:val="009B51CC"/>
    <w:rsid w:val="009C4BBD"/>
    <w:rsid w:val="009C4D6A"/>
    <w:rsid w:val="009C5C82"/>
    <w:rsid w:val="009D016F"/>
    <w:rsid w:val="009E21B1"/>
    <w:rsid w:val="009E5D91"/>
    <w:rsid w:val="009E7702"/>
    <w:rsid w:val="009F3681"/>
    <w:rsid w:val="009F4A01"/>
    <w:rsid w:val="009F4ED8"/>
    <w:rsid w:val="00A10F34"/>
    <w:rsid w:val="00A120AC"/>
    <w:rsid w:val="00A21596"/>
    <w:rsid w:val="00A227D3"/>
    <w:rsid w:val="00A23313"/>
    <w:rsid w:val="00A242ED"/>
    <w:rsid w:val="00A256EE"/>
    <w:rsid w:val="00A30DF6"/>
    <w:rsid w:val="00A3268C"/>
    <w:rsid w:val="00A37ECA"/>
    <w:rsid w:val="00A42206"/>
    <w:rsid w:val="00A4337F"/>
    <w:rsid w:val="00A43F4C"/>
    <w:rsid w:val="00A46DAD"/>
    <w:rsid w:val="00A50529"/>
    <w:rsid w:val="00A50764"/>
    <w:rsid w:val="00A50ADE"/>
    <w:rsid w:val="00A528EB"/>
    <w:rsid w:val="00A55BBD"/>
    <w:rsid w:val="00A57E7D"/>
    <w:rsid w:val="00A620B6"/>
    <w:rsid w:val="00A63D47"/>
    <w:rsid w:val="00A64116"/>
    <w:rsid w:val="00A659DB"/>
    <w:rsid w:val="00A6644E"/>
    <w:rsid w:val="00A703FD"/>
    <w:rsid w:val="00A77457"/>
    <w:rsid w:val="00A8379D"/>
    <w:rsid w:val="00A9000B"/>
    <w:rsid w:val="00AA34B6"/>
    <w:rsid w:val="00AB065C"/>
    <w:rsid w:val="00AB3111"/>
    <w:rsid w:val="00AB3829"/>
    <w:rsid w:val="00AB3B43"/>
    <w:rsid w:val="00AB79D8"/>
    <w:rsid w:val="00AB7CC0"/>
    <w:rsid w:val="00AC5243"/>
    <w:rsid w:val="00AC5EEB"/>
    <w:rsid w:val="00AC7766"/>
    <w:rsid w:val="00AC7BD9"/>
    <w:rsid w:val="00AD09F3"/>
    <w:rsid w:val="00AD67F4"/>
    <w:rsid w:val="00AE05D9"/>
    <w:rsid w:val="00AE2A6B"/>
    <w:rsid w:val="00AF14D2"/>
    <w:rsid w:val="00AF49C6"/>
    <w:rsid w:val="00AF71A4"/>
    <w:rsid w:val="00AF768B"/>
    <w:rsid w:val="00AF7718"/>
    <w:rsid w:val="00AF7AB9"/>
    <w:rsid w:val="00B04C67"/>
    <w:rsid w:val="00B0671E"/>
    <w:rsid w:val="00B11B66"/>
    <w:rsid w:val="00B11E5E"/>
    <w:rsid w:val="00B124A5"/>
    <w:rsid w:val="00B274D2"/>
    <w:rsid w:val="00B27F7E"/>
    <w:rsid w:val="00B32039"/>
    <w:rsid w:val="00B326E3"/>
    <w:rsid w:val="00B327DD"/>
    <w:rsid w:val="00B32AE8"/>
    <w:rsid w:val="00B350A9"/>
    <w:rsid w:val="00B4193C"/>
    <w:rsid w:val="00B42AAA"/>
    <w:rsid w:val="00B46B3A"/>
    <w:rsid w:val="00B47E0F"/>
    <w:rsid w:val="00B47F45"/>
    <w:rsid w:val="00B52E85"/>
    <w:rsid w:val="00B53A24"/>
    <w:rsid w:val="00B559A4"/>
    <w:rsid w:val="00B56C86"/>
    <w:rsid w:val="00B64A43"/>
    <w:rsid w:val="00B7015B"/>
    <w:rsid w:val="00B70DB2"/>
    <w:rsid w:val="00B71D96"/>
    <w:rsid w:val="00B74012"/>
    <w:rsid w:val="00B747FC"/>
    <w:rsid w:val="00B80B36"/>
    <w:rsid w:val="00B810AC"/>
    <w:rsid w:val="00B8196E"/>
    <w:rsid w:val="00B93A36"/>
    <w:rsid w:val="00B947D1"/>
    <w:rsid w:val="00B9589E"/>
    <w:rsid w:val="00B976E6"/>
    <w:rsid w:val="00BA0673"/>
    <w:rsid w:val="00BA09D9"/>
    <w:rsid w:val="00BA2919"/>
    <w:rsid w:val="00BA3619"/>
    <w:rsid w:val="00BA5269"/>
    <w:rsid w:val="00BA5BC7"/>
    <w:rsid w:val="00BA5CC3"/>
    <w:rsid w:val="00BB3077"/>
    <w:rsid w:val="00BB36D5"/>
    <w:rsid w:val="00BB3990"/>
    <w:rsid w:val="00BB41CF"/>
    <w:rsid w:val="00BC1647"/>
    <w:rsid w:val="00BD1065"/>
    <w:rsid w:val="00BD7F68"/>
    <w:rsid w:val="00BE58CE"/>
    <w:rsid w:val="00BE751B"/>
    <w:rsid w:val="00BE7973"/>
    <w:rsid w:val="00BF65B6"/>
    <w:rsid w:val="00C050C5"/>
    <w:rsid w:val="00C05B43"/>
    <w:rsid w:val="00C135BB"/>
    <w:rsid w:val="00C16F65"/>
    <w:rsid w:val="00C20052"/>
    <w:rsid w:val="00C22471"/>
    <w:rsid w:val="00C23C23"/>
    <w:rsid w:val="00C23DEA"/>
    <w:rsid w:val="00C2476C"/>
    <w:rsid w:val="00C30465"/>
    <w:rsid w:val="00C329EE"/>
    <w:rsid w:val="00C45C00"/>
    <w:rsid w:val="00C46622"/>
    <w:rsid w:val="00C51842"/>
    <w:rsid w:val="00C53BEB"/>
    <w:rsid w:val="00C54D34"/>
    <w:rsid w:val="00C56424"/>
    <w:rsid w:val="00C569F1"/>
    <w:rsid w:val="00C611E7"/>
    <w:rsid w:val="00C61693"/>
    <w:rsid w:val="00C62AA6"/>
    <w:rsid w:val="00C64F40"/>
    <w:rsid w:val="00C66BF4"/>
    <w:rsid w:val="00C84BF3"/>
    <w:rsid w:val="00C84CC8"/>
    <w:rsid w:val="00C9055F"/>
    <w:rsid w:val="00C905A7"/>
    <w:rsid w:val="00C92B8C"/>
    <w:rsid w:val="00C941F9"/>
    <w:rsid w:val="00C94CA6"/>
    <w:rsid w:val="00CA744E"/>
    <w:rsid w:val="00CB5721"/>
    <w:rsid w:val="00CB6CBD"/>
    <w:rsid w:val="00CB72A2"/>
    <w:rsid w:val="00CB7E17"/>
    <w:rsid w:val="00CC1ED6"/>
    <w:rsid w:val="00CC2494"/>
    <w:rsid w:val="00CC5364"/>
    <w:rsid w:val="00CC5DF3"/>
    <w:rsid w:val="00CD0FEF"/>
    <w:rsid w:val="00CD23E0"/>
    <w:rsid w:val="00CD3206"/>
    <w:rsid w:val="00CD3FBC"/>
    <w:rsid w:val="00CD46BC"/>
    <w:rsid w:val="00CE01C5"/>
    <w:rsid w:val="00CE05E7"/>
    <w:rsid w:val="00CE28E1"/>
    <w:rsid w:val="00CE432F"/>
    <w:rsid w:val="00CE564B"/>
    <w:rsid w:val="00CE7E09"/>
    <w:rsid w:val="00CF2306"/>
    <w:rsid w:val="00CF381B"/>
    <w:rsid w:val="00CF4B60"/>
    <w:rsid w:val="00D048B8"/>
    <w:rsid w:val="00D07020"/>
    <w:rsid w:val="00D105BA"/>
    <w:rsid w:val="00D11FD1"/>
    <w:rsid w:val="00D12A97"/>
    <w:rsid w:val="00D12E83"/>
    <w:rsid w:val="00D17B13"/>
    <w:rsid w:val="00D23EE1"/>
    <w:rsid w:val="00D30CBE"/>
    <w:rsid w:val="00D31640"/>
    <w:rsid w:val="00D32168"/>
    <w:rsid w:val="00D32298"/>
    <w:rsid w:val="00D32339"/>
    <w:rsid w:val="00D33D5E"/>
    <w:rsid w:val="00D343A2"/>
    <w:rsid w:val="00D35021"/>
    <w:rsid w:val="00D374A5"/>
    <w:rsid w:val="00D40D7A"/>
    <w:rsid w:val="00D4409C"/>
    <w:rsid w:val="00D4488C"/>
    <w:rsid w:val="00D51787"/>
    <w:rsid w:val="00D55BDA"/>
    <w:rsid w:val="00D56B09"/>
    <w:rsid w:val="00D62636"/>
    <w:rsid w:val="00D6395D"/>
    <w:rsid w:val="00D63A56"/>
    <w:rsid w:val="00D65CB8"/>
    <w:rsid w:val="00D6728B"/>
    <w:rsid w:val="00D6791F"/>
    <w:rsid w:val="00D70ECC"/>
    <w:rsid w:val="00D73531"/>
    <w:rsid w:val="00D7527F"/>
    <w:rsid w:val="00D825B1"/>
    <w:rsid w:val="00D923A5"/>
    <w:rsid w:val="00D9394A"/>
    <w:rsid w:val="00D96BA2"/>
    <w:rsid w:val="00D97B71"/>
    <w:rsid w:val="00DA574F"/>
    <w:rsid w:val="00DA57AC"/>
    <w:rsid w:val="00DB1201"/>
    <w:rsid w:val="00DB34BF"/>
    <w:rsid w:val="00DB6B1E"/>
    <w:rsid w:val="00DC4FC8"/>
    <w:rsid w:val="00DD00E0"/>
    <w:rsid w:val="00DD13E8"/>
    <w:rsid w:val="00DD1962"/>
    <w:rsid w:val="00DD4876"/>
    <w:rsid w:val="00DD530D"/>
    <w:rsid w:val="00DE053C"/>
    <w:rsid w:val="00DE6AEC"/>
    <w:rsid w:val="00DF06FD"/>
    <w:rsid w:val="00DF5190"/>
    <w:rsid w:val="00DF739F"/>
    <w:rsid w:val="00E019E6"/>
    <w:rsid w:val="00E07937"/>
    <w:rsid w:val="00E10837"/>
    <w:rsid w:val="00E22B68"/>
    <w:rsid w:val="00E235FB"/>
    <w:rsid w:val="00E23B69"/>
    <w:rsid w:val="00E3319F"/>
    <w:rsid w:val="00E418C9"/>
    <w:rsid w:val="00E41A99"/>
    <w:rsid w:val="00E41BDC"/>
    <w:rsid w:val="00E421F4"/>
    <w:rsid w:val="00E43AE0"/>
    <w:rsid w:val="00E65C45"/>
    <w:rsid w:val="00E71DA6"/>
    <w:rsid w:val="00E726F0"/>
    <w:rsid w:val="00E83268"/>
    <w:rsid w:val="00E843E9"/>
    <w:rsid w:val="00E84734"/>
    <w:rsid w:val="00E84C22"/>
    <w:rsid w:val="00E85C62"/>
    <w:rsid w:val="00E85FDD"/>
    <w:rsid w:val="00E8730D"/>
    <w:rsid w:val="00E94239"/>
    <w:rsid w:val="00E9646C"/>
    <w:rsid w:val="00EA0DCF"/>
    <w:rsid w:val="00EA2BC3"/>
    <w:rsid w:val="00EA47FA"/>
    <w:rsid w:val="00EA767D"/>
    <w:rsid w:val="00EB0540"/>
    <w:rsid w:val="00EB1625"/>
    <w:rsid w:val="00EB2137"/>
    <w:rsid w:val="00EB70A4"/>
    <w:rsid w:val="00EC2154"/>
    <w:rsid w:val="00EC25CD"/>
    <w:rsid w:val="00EC5A1C"/>
    <w:rsid w:val="00ED0D0B"/>
    <w:rsid w:val="00ED1D20"/>
    <w:rsid w:val="00ED6E96"/>
    <w:rsid w:val="00ED731E"/>
    <w:rsid w:val="00EE4752"/>
    <w:rsid w:val="00EE4B48"/>
    <w:rsid w:val="00EE52DF"/>
    <w:rsid w:val="00EE72E4"/>
    <w:rsid w:val="00EF6251"/>
    <w:rsid w:val="00EF6619"/>
    <w:rsid w:val="00F03C9E"/>
    <w:rsid w:val="00F04BA2"/>
    <w:rsid w:val="00F146DD"/>
    <w:rsid w:val="00F15427"/>
    <w:rsid w:val="00F21C91"/>
    <w:rsid w:val="00F22601"/>
    <w:rsid w:val="00F23D4C"/>
    <w:rsid w:val="00F27911"/>
    <w:rsid w:val="00F27D45"/>
    <w:rsid w:val="00F3137B"/>
    <w:rsid w:val="00F32166"/>
    <w:rsid w:val="00F33250"/>
    <w:rsid w:val="00F33288"/>
    <w:rsid w:val="00F4214A"/>
    <w:rsid w:val="00F45FA3"/>
    <w:rsid w:val="00F50931"/>
    <w:rsid w:val="00F53B76"/>
    <w:rsid w:val="00F579DF"/>
    <w:rsid w:val="00F60E93"/>
    <w:rsid w:val="00F62868"/>
    <w:rsid w:val="00F665C7"/>
    <w:rsid w:val="00F7539A"/>
    <w:rsid w:val="00F76569"/>
    <w:rsid w:val="00F77F25"/>
    <w:rsid w:val="00F80F4F"/>
    <w:rsid w:val="00F811F0"/>
    <w:rsid w:val="00F917BD"/>
    <w:rsid w:val="00F94822"/>
    <w:rsid w:val="00F96B09"/>
    <w:rsid w:val="00F9710A"/>
    <w:rsid w:val="00F97D9C"/>
    <w:rsid w:val="00FA04A6"/>
    <w:rsid w:val="00FA09F5"/>
    <w:rsid w:val="00FA1DA0"/>
    <w:rsid w:val="00FA232B"/>
    <w:rsid w:val="00FA627B"/>
    <w:rsid w:val="00FB121C"/>
    <w:rsid w:val="00FB41B1"/>
    <w:rsid w:val="00FB41BB"/>
    <w:rsid w:val="00FC2F7A"/>
    <w:rsid w:val="00FD36FF"/>
    <w:rsid w:val="00FD72EB"/>
    <w:rsid w:val="00FE5E9F"/>
    <w:rsid w:val="00FE61DC"/>
    <w:rsid w:val="00FF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3"/>
    <o:shapelayout v:ext="edit">
      <o:idmap v:ext="edit" data="1"/>
    </o:shapelayout>
  </w:shapeDefaults>
  <w:decimalSymbol w:val=","/>
  <w:listSeparator w:val=";"/>
  <w15:docId w15:val="{AEA1A61F-70D6-461F-BBE3-747E61F2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07937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nhideWhenUsed/>
    <w:qFormat/>
    <w:rsid w:val="00F332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E07937"/>
    <w:pPr>
      <w:keepNext/>
      <w:jc w:val="center"/>
      <w:outlineLvl w:val="2"/>
    </w:pPr>
    <w:rPr>
      <w:rFonts w:ascii="FrnkGothITC HvIt BT" w:hAnsi="FrnkGothITC HvIt BT"/>
      <w:color w:val="FF0000"/>
      <w:sz w:val="36"/>
    </w:rPr>
  </w:style>
  <w:style w:type="paragraph" w:styleId="Ttulo4">
    <w:name w:val="heading 4"/>
    <w:basedOn w:val="Normal"/>
    <w:next w:val="Normal"/>
    <w:link w:val="Ttulo4Char"/>
    <w:qFormat/>
    <w:rsid w:val="00E07937"/>
    <w:pPr>
      <w:keepNext/>
      <w:jc w:val="center"/>
      <w:outlineLvl w:val="3"/>
    </w:pPr>
    <w:rPr>
      <w:b/>
      <w:color w:val="0000F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sid w:val="002C6EB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1279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279B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E07937"/>
    <w:rPr>
      <w:b/>
      <w:sz w:val="16"/>
    </w:rPr>
  </w:style>
  <w:style w:type="character" w:customStyle="1" w:styleId="Ttulo3Char">
    <w:name w:val="Título 3 Char"/>
    <w:basedOn w:val="Fontepargpadro"/>
    <w:link w:val="Ttulo3"/>
    <w:rsid w:val="00E07937"/>
    <w:rPr>
      <w:rFonts w:ascii="FrnkGothITC HvIt BT" w:hAnsi="FrnkGothITC HvIt BT"/>
      <w:color w:val="FF0000"/>
      <w:sz w:val="36"/>
    </w:rPr>
  </w:style>
  <w:style w:type="character" w:customStyle="1" w:styleId="Ttulo4Char">
    <w:name w:val="Título 4 Char"/>
    <w:basedOn w:val="Fontepargpadro"/>
    <w:link w:val="Ttulo4"/>
    <w:rsid w:val="00E07937"/>
    <w:rPr>
      <w:b/>
      <w:color w:val="0000FF"/>
    </w:rPr>
  </w:style>
  <w:style w:type="character" w:customStyle="1" w:styleId="Corpodetexto2Char">
    <w:name w:val="Corpo de texto 2 Char"/>
    <w:basedOn w:val="Fontepargpadro"/>
    <w:link w:val="Corpodetexto2"/>
    <w:rsid w:val="00E07937"/>
    <w:rPr>
      <w:b/>
      <w:bCs/>
      <w:i/>
      <w:iCs/>
      <w:sz w:val="36"/>
      <w:u w:val="single"/>
    </w:rPr>
  </w:style>
  <w:style w:type="paragraph" w:styleId="Corpodetexto2">
    <w:name w:val="Body Text 2"/>
    <w:basedOn w:val="Normal"/>
    <w:link w:val="Corpodetexto2Char"/>
    <w:rsid w:val="00E07937"/>
    <w:pPr>
      <w:jc w:val="center"/>
    </w:pPr>
    <w:rPr>
      <w:b/>
      <w:bCs/>
      <w:i/>
      <w:iCs/>
      <w:sz w:val="36"/>
      <w:u w:val="single"/>
    </w:rPr>
  </w:style>
  <w:style w:type="character" w:customStyle="1" w:styleId="Corpodetexto2Char1">
    <w:name w:val="Corpo de texto 2 Char1"/>
    <w:basedOn w:val="Fontepargpadro"/>
    <w:semiHidden/>
    <w:rsid w:val="00E07937"/>
  </w:style>
  <w:style w:type="paragraph" w:styleId="Corpodetexto3">
    <w:name w:val="Body Text 3"/>
    <w:basedOn w:val="Normal"/>
    <w:link w:val="Corpodetexto3Char"/>
    <w:semiHidden/>
    <w:unhideWhenUsed/>
    <w:rsid w:val="00E0793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semiHidden/>
    <w:rsid w:val="00E07937"/>
    <w:rPr>
      <w:sz w:val="16"/>
      <w:szCs w:val="16"/>
    </w:rPr>
  </w:style>
  <w:style w:type="character" w:customStyle="1" w:styleId="Ttulo2Char">
    <w:name w:val="Título 2 Char"/>
    <w:basedOn w:val="Fontepargpadro"/>
    <w:link w:val="Ttulo2"/>
    <w:rsid w:val="00F332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mpeticaosub11-2divisao@fgf.esp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fgf.esp.br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to\Downloads\Papel%20Timbrado%20FGF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9766F-9146-4DA0-A433-17FA6022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FGF 2023.dotx</Template>
  <TotalTime>1</TotalTime>
  <Pages>2</Pages>
  <Words>594</Words>
  <Characters>4302</Characters>
  <Application>Microsoft Office Word</Application>
  <DocSecurity>0</DocSecurity>
  <Lines>35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</vt:lpstr>
      <vt:lpstr>Of</vt:lpstr>
    </vt:vector>
  </TitlesOfParts>
  <Company>FEDERAÇÃO GOIANA DE FUTEBOL</Company>
  <LinksUpToDate>false</LinksUpToDate>
  <CharactersWithSpaces>4887</CharactersWithSpaces>
  <SharedDoc>false</SharedDoc>
  <HLinks>
    <vt:vector size="6" baseType="variant">
      <vt:variant>
        <vt:i4>7536694</vt:i4>
      </vt:variant>
      <vt:variant>
        <vt:i4>0</vt:i4>
      </vt:variant>
      <vt:variant>
        <vt:i4>0</vt:i4>
      </vt:variant>
      <vt:variant>
        <vt:i4>5</vt:i4>
      </vt:variant>
      <vt:variant>
        <vt:lpwstr>http://www.fgf.esp.br/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Usuário do Windows</dc:creator>
  <cp:keywords/>
  <dc:description/>
  <cp:lastModifiedBy>Conta da Microsoft</cp:lastModifiedBy>
  <cp:revision>3</cp:revision>
  <cp:lastPrinted>2025-02-18T13:49:00Z</cp:lastPrinted>
  <dcterms:created xsi:type="dcterms:W3CDTF">2026-07-20T12:28:00Z</dcterms:created>
  <dcterms:modified xsi:type="dcterms:W3CDTF">2026-07-21T19:41:00Z</dcterms:modified>
</cp:coreProperties>
</file>